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066910275"/>
        <w:docPartObj>
          <w:docPartGallery w:val="Cover Pages"/>
          <w:docPartUnique/>
        </w:docPartObj>
      </w:sdtPr>
      <w:sdtEndPr>
        <w:rPr>
          <w:b/>
        </w:rPr>
      </w:sdtEndPr>
      <w:sdtContent>
        <w:p w14:paraId="13CD599A" w14:textId="77777777" w:rsidR="000B64E3" w:rsidRDefault="000B64E3">
          <w:r>
            <w:rPr>
              <w:noProof/>
            </w:rPr>
            <mc:AlternateContent>
              <mc:Choice Requires="wps">
                <w:drawing>
                  <wp:anchor distT="0" distB="0" distL="114300" distR="114300" simplePos="0" relativeHeight="251662336" behindDoc="0" locked="0" layoutInCell="1" allowOverlap="1" wp14:anchorId="67C162ED" wp14:editId="00FD0D72">
                    <wp:simplePos x="0" y="0"/>
                    <wp:positionH relativeFrom="page">
                      <wp:align>right</wp:align>
                    </wp:positionH>
                    <wp:positionV relativeFrom="page">
                      <wp:posOffset>770890</wp:posOffset>
                    </wp:positionV>
                    <wp:extent cx="7315200" cy="2150745"/>
                    <wp:effectExtent l="0" t="0" r="0" b="1905"/>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2150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1A026" w14:textId="77777777" w:rsidR="0065672D" w:rsidRPr="00A57A00" w:rsidRDefault="00B25A20">
                                <w:pPr>
                                  <w:jc w:val="right"/>
                                  <w:rPr>
                                    <w:color w:val="4F81BD" w:themeColor="accent1"/>
                                    <w:sz w:val="40"/>
                                    <w:szCs w:val="40"/>
                                    <w:lang w:val="en-GB"/>
                                  </w:rPr>
                                </w:pPr>
                                <w:sdt>
                                  <w:sdtPr>
                                    <w:rPr>
                                      <w:caps/>
                                      <w:color w:val="4F81BD" w:themeColor="accent1"/>
                                      <w:sz w:val="40"/>
                                      <w:szCs w:val="40"/>
                                      <w:lang w:val="en-GB"/>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5672D" w:rsidRPr="00A57A00">
                                      <w:rPr>
                                        <w:caps/>
                                        <w:color w:val="4F81BD" w:themeColor="accent1"/>
                                        <w:sz w:val="40"/>
                                        <w:szCs w:val="40"/>
                                        <w:lang w:val="en-GB"/>
                                      </w:rPr>
                                      <w:t>Allround computer Service B.V.</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2C9C0ED" w14:textId="77777777" w:rsidR="0065672D" w:rsidRDefault="0065672D">
                                    <w:pPr>
                                      <w:jc w:val="right"/>
                                      <w:rPr>
                                        <w:smallCaps/>
                                        <w:color w:val="404040" w:themeColor="text1" w:themeTint="BF"/>
                                        <w:sz w:val="36"/>
                                        <w:szCs w:val="36"/>
                                      </w:rPr>
                                    </w:pPr>
                                    <w:r>
                                      <w:rPr>
                                        <w:color w:val="404040" w:themeColor="text1" w:themeTint="BF"/>
                                        <w:sz w:val="36"/>
                                        <w:szCs w:val="36"/>
                                      </w:rPr>
                                      <w:t>Stageverslag</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67C162ED" id="_x0000_t202" coordsize="21600,21600" o:spt="202" path="m,l,21600r21600,l21600,xe">
                    <v:stroke joinstyle="miter"/>
                    <v:path gradientshapeok="t" o:connecttype="rect"/>
                  </v:shapetype>
                  <v:shape id="Tekstvak 154" o:spid="_x0000_s1026" type="#_x0000_t202" style="position:absolute;margin-left:524.8pt;margin-top:60.7pt;width:8in;height:169.35pt;z-index:251662336;visibility:visible;mso-wrap-style:square;mso-width-percent:941;mso-height-percent:0;mso-wrap-distance-left:9pt;mso-wrap-distance-top:0;mso-wrap-distance-right:9pt;mso-wrap-distance-bottom:0;mso-position-horizontal:right;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" filled="f" stroked="f" strokeweight=".5pt">
                    <v:textbox inset="126pt,0,54pt,0">
                      <w:txbxContent>
                        <w:p w14:paraId="68E1A026" w14:textId="77777777" w:rsidR="0065672D" w:rsidRPr="00A57A00" w:rsidRDefault="0065672D">
                          <w:pPr>
                            <w:jc w:val="right"/>
                            <w:rPr>
                              <w:color w:val="4F81BD" w:themeColor="accent1"/>
                              <w:sz w:val="40"/>
                              <w:szCs w:val="40"/>
                              <w:lang w:val="en-GB"/>
                            </w:rPr>
                          </w:pPr>
                          <w:sdt>
                            <w:sdtPr>
                              <w:rPr>
                                <w:caps/>
                                <w:color w:val="4F81BD" w:themeColor="accent1"/>
                                <w:sz w:val="40"/>
                                <w:szCs w:val="40"/>
                                <w:lang w:val="en-GB"/>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A57A00">
                                <w:rPr>
                                  <w:caps/>
                                  <w:color w:val="4F81BD" w:themeColor="accent1"/>
                                  <w:sz w:val="40"/>
                                  <w:szCs w:val="40"/>
                                  <w:lang w:val="en-GB"/>
                                </w:rPr>
                                <w:t>Allround computer Service B.V.</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2C9C0ED" w14:textId="77777777" w:rsidR="0065672D" w:rsidRDefault="0065672D">
                              <w:pPr>
                                <w:jc w:val="right"/>
                                <w:rPr>
                                  <w:smallCaps/>
                                  <w:color w:val="404040" w:themeColor="text1" w:themeTint="BF"/>
                                  <w:sz w:val="36"/>
                                  <w:szCs w:val="36"/>
                                </w:rPr>
                              </w:pPr>
                              <w:r>
                                <w:rPr>
                                  <w:color w:val="404040" w:themeColor="text1" w:themeTint="BF"/>
                                  <w:sz w:val="36"/>
                                  <w:szCs w:val="36"/>
                                </w:rPr>
                                <w:t>Stageverslag</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65408" behindDoc="0" locked="0" layoutInCell="1" allowOverlap="1" wp14:anchorId="06F97EBF" wp14:editId="2C801EEF">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2FB34278" id="Groep 149" o:spid="_x0000_s1026" style="position:absolute;margin-left:0;margin-top:0;width:8in;height:95.7pt;z-index:25166540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p>
        <w:p w14:paraId="40166D4C" w14:textId="77777777" w:rsidR="005E0945" w:rsidRDefault="00A61D2B">
          <w:pPr>
            <w:rPr>
              <w:b/>
            </w:rPr>
          </w:pPr>
          <w:r>
            <w:rPr>
              <w:noProof/>
            </w:rPr>
            <mc:AlternateContent>
              <mc:Choice Requires="wps">
                <w:drawing>
                  <wp:anchor distT="0" distB="0" distL="114300" distR="114300" simplePos="0" relativeHeight="251663360" behindDoc="0" locked="0" layoutInCell="1" allowOverlap="1" wp14:anchorId="4A2F88FC" wp14:editId="1CA6F8B0">
                    <wp:simplePos x="0" y="0"/>
                    <wp:positionH relativeFrom="margin">
                      <wp:align>left</wp:align>
                    </wp:positionH>
                    <wp:positionV relativeFrom="page">
                      <wp:posOffset>8934450</wp:posOffset>
                    </wp:positionV>
                    <wp:extent cx="6752590" cy="1405255"/>
                    <wp:effectExtent l="0" t="0" r="0" b="4445"/>
                    <wp:wrapSquare wrapText="bothSides"/>
                    <wp:docPr id="152" name="Tekstvak 152"/>
                    <wp:cNvGraphicFramePr/>
                    <a:graphic xmlns:a="http://schemas.openxmlformats.org/drawingml/2006/main">
                      <a:graphicData uri="http://schemas.microsoft.com/office/word/2010/wordprocessingShape">
                        <wps:wsp>
                          <wps:cNvSpPr txBox="1"/>
                          <wps:spPr>
                            <a:xfrm>
                              <a:off x="0" y="0"/>
                              <a:ext cx="6752590" cy="1405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D9B60" w14:textId="77777777" w:rsidR="0065672D" w:rsidRDefault="0065672D" w:rsidP="005A22B3">
                                <w:pPr>
                                  <w:pStyle w:val="Geenafstand"/>
                                  <w:jc w:val="right"/>
                                  <w:rPr>
                                    <w:color w:val="595959" w:themeColor="text1" w:themeTint="A6"/>
                                    <w:sz w:val="28"/>
                                    <w:szCs w:val="28"/>
                                  </w:rPr>
                                </w:pPr>
                                <w:r>
                                  <w:rPr>
                                    <w:color w:val="595959" w:themeColor="text1" w:themeTint="A6"/>
                                    <w:sz w:val="28"/>
                                    <w:szCs w:val="28"/>
                                  </w:rPr>
                                  <w:t>Sanne de Bruijn</w:t>
                                </w:r>
                              </w:p>
                              <w:p w14:paraId="3FDE7769" w14:textId="77777777" w:rsidR="0065672D" w:rsidRPr="00A61D2B" w:rsidRDefault="0065672D" w:rsidP="005A22B3">
                                <w:pPr>
                                  <w:jc w:val="right"/>
                                  <w:rPr>
                                    <w:sz w:val="20"/>
                                  </w:rPr>
                                </w:pPr>
                                <w:r w:rsidRPr="00A61D2B">
                                  <w:rPr>
                                    <w:sz w:val="20"/>
                                  </w:rPr>
                                  <w:t>Klas: 3K5</w:t>
                                </w:r>
                              </w:p>
                              <w:p w14:paraId="5497CBAA" w14:textId="77777777" w:rsidR="0065672D" w:rsidRPr="00A61D2B" w:rsidRDefault="0065672D" w:rsidP="005A22B3">
                                <w:pPr>
                                  <w:jc w:val="right"/>
                                  <w:rPr>
                                    <w:sz w:val="20"/>
                                  </w:rPr>
                                </w:pPr>
                                <w:r w:rsidRPr="00A61D2B">
                                  <w:rPr>
                                    <w:sz w:val="20"/>
                                  </w:rPr>
                                  <w:t>Naam bedrijf: Allround Computer Service B.V.</w:t>
                                </w:r>
                              </w:p>
                              <w:p w14:paraId="5E6D0E66" w14:textId="77777777" w:rsidR="0065672D" w:rsidRPr="00A61D2B" w:rsidRDefault="0065672D" w:rsidP="005A22B3">
                                <w:pPr>
                                  <w:jc w:val="right"/>
                                  <w:rPr>
                                    <w:sz w:val="20"/>
                                  </w:rPr>
                                </w:pPr>
                                <w:r w:rsidRPr="00A61D2B">
                                  <w:rPr>
                                    <w:sz w:val="20"/>
                                  </w:rPr>
                                  <w:t>Bedrijfsleiders: Isabel Zwaart en Arno Kruijt</w:t>
                                </w:r>
                              </w:p>
                              <w:p w14:paraId="18CE5080" w14:textId="77777777" w:rsidR="0065672D" w:rsidRPr="00A61D2B" w:rsidRDefault="0065672D" w:rsidP="005A22B3">
                                <w:pPr>
                                  <w:jc w:val="right"/>
                                  <w:rPr>
                                    <w:sz w:val="20"/>
                                  </w:rPr>
                                </w:pPr>
                                <w:r w:rsidRPr="00A61D2B">
                                  <w:rPr>
                                    <w:sz w:val="20"/>
                                  </w:rPr>
                                  <w:t xml:space="preserve">Stagebegeleider: </w:t>
                                </w:r>
                                <w:proofErr w:type="spellStart"/>
                                <w:r w:rsidRPr="00A61D2B">
                                  <w:rPr>
                                    <w:sz w:val="20"/>
                                  </w:rPr>
                                  <w:t>P.Kuipers</w:t>
                                </w:r>
                                <w:proofErr w:type="spellEnd"/>
                              </w:p>
                              <w:p w14:paraId="3DF2F220" w14:textId="77777777" w:rsidR="0065672D" w:rsidRPr="0070125A" w:rsidRDefault="0065672D" w:rsidP="005A22B3">
                                <w:pPr>
                                  <w:jc w:val="right"/>
                                  <w:rPr>
                                    <w:color w:val="595959" w:themeColor="text1" w:themeTint="A6"/>
                                    <w:szCs w:val="22"/>
                                  </w:rPr>
                                </w:pPr>
                                <w:r w:rsidRPr="00A61D2B">
                                  <w:rPr>
                                    <w:sz w:val="20"/>
                                  </w:rPr>
                                  <w:t>Stageperiode: de donderdagen 7 en 14 maart 2019, gevolgd door een</w:t>
                                </w:r>
                                <w:r>
                                  <w:rPr>
                                    <w:sz w:val="20"/>
                                  </w:rPr>
                                  <w:t xml:space="preserve"> blokweek 18 t/m 22 maart. Daarna de donderdagen van 28 maart t/m 23 mei 2019. Niet in de meivakantie  </w:t>
                                </w:r>
                              </w:p>
                              <w:p w14:paraId="2C3F953C" w14:textId="77777777" w:rsidR="0065672D" w:rsidRPr="0070125A" w:rsidRDefault="00B25A20" w:rsidP="005A22B3">
                                <w:pPr>
                                  <w:pStyle w:val="Geenafstand"/>
                                  <w:jc w:val="right"/>
                                  <w:rPr>
                                    <w:color w:val="595959" w:themeColor="text1" w:themeTint="A6"/>
                                  </w:rPr>
                                </w:pPr>
                                <w:sdt>
                                  <w:sdtPr>
                                    <w:rPr>
                                      <w:color w:val="595959" w:themeColor="text1" w:themeTint="A6"/>
                                    </w:rPr>
                                    <w:alias w:val="E-mail"/>
                                    <w:tag w:val="E-mail"/>
                                    <w:id w:val="267360382"/>
                                    <w:showingPlcHdr/>
                                    <w:dataBinding w:prefixMappings="xmlns:ns0='http://schemas.microsoft.com/office/2006/coverPageProps' " w:xpath="/ns0:CoverPageProperties[1]/ns0:CompanyEmail[1]" w:storeItemID="{55AF091B-3C7A-41E3-B477-F2FDAA23CFDA}"/>
                                    <w:text/>
                                  </w:sdtPr>
                                  <w:sdtEndPr/>
                                  <w:sdtContent>
                                    <w:r w:rsidR="0065672D" w:rsidRPr="0070125A">
                                      <w:rPr>
                                        <w:color w:val="595959" w:themeColor="text1" w:themeTint="A6"/>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A2F88FC" id="Tekstvak 152" o:spid="_x0000_s1027" type="#_x0000_t202" style="position:absolute;margin-left:0;margin-top:703.5pt;width:531.7pt;height:110.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" filled="f" stroked="f" strokeweight=".5pt">
                    <v:textbox inset="126pt,0,54pt,0">
                      <w:txbxContent>
                        <w:p w14:paraId="391D9B60" w14:textId="77777777" w:rsidR="0065672D" w:rsidRDefault="0065672D" w:rsidP="005A22B3">
                          <w:pPr>
                            <w:pStyle w:val="Geenafstand"/>
                            <w:jc w:val="right"/>
                            <w:rPr>
                              <w:color w:val="595959" w:themeColor="text1" w:themeTint="A6"/>
                              <w:sz w:val="28"/>
                              <w:szCs w:val="28"/>
                            </w:rPr>
                          </w:pPr>
                          <w:r>
                            <w:rPr>
                              <w:color w:val="595959" w:themeColor="text1" w:themeTint="A6"/>
                              <w:sz w:val="28"/>
                              <w:szCs w:val="28"/>
                            </w:rPr>
                            <w:t>Sanne de Bruijn</w:t>
                          </w:r>
                        </w:p>
                        <w:p w14:paraId="3FDE7769" w14:textId="77777777" w:rsidR="0065672D" w:rsidRPr="00A61D2B" w:rsidRDefault="0065672D" w:rsidP="005A22B3">
                          <w:pPr>
                            <w:jc w:val="right"/>
                            <w:rPr>
                              <w:sz w:val="20"/>
                            </w:rPr>
                          </w:pPr>
                          <w:r w:rsidRPr="00A61D2B">
                            <w:rPr>
                              <w:sz w:val="20"/>
                            </w:rPr>
                            <w:t>Klas: 3K5</w:t>
                          </w:r>
                        </w:p>
                        <w:p w14:paraId="5497CBAA" w14:textId="77777777" w:rsidR="0065672D" w:rsidRPr="00A61D2B" w:rsidRDefault="0065672D" w:rsidP="005A22B3">
                          <w:pPr>
                            <w:jc w:val="right"/>
                            <w:rPr>
                              <w:sz w:val="20"/>
                            </w:rPr>
                          </w:pPr>
                          <w:r w:rsidRPr="00A61D2B">
                            <w:rPr>
                              <w:sz w:val="20"/>
                            </w:rPr>
                            <w:t>Naam bedrijf: Allround Computer Service B.V.</w:t>
                          </w:r>
                        </w:p>
                        <w:p w14:paraId="5E6D0E66" w14:textId="77777777" w:rsidR="0065672D" w:rsidRPr="00A61D2B" w:rsidRDefault="0065672D" w:rsidP="005A22B3">
                          <w:pPr>
                            <w:jc w:val="right"/>
                            <w:rPr>
                              <w:sz w:val="20"/>
                            </w:rPr>
                          </w:pPr>
                          <w:r w:rsidRPr="00A61D2B">
                            <w:rPr>
                              <w:sz w:val="20"/>
                            </w:rPr>
                            <w:t>Bedrijfsleiders: Isabel Zwaart en Arno Kruijt</w:t>
                          </w:r>
                        </w:p>
                        <w:p w14:paraId="18CE5080" w14:textId="77777777" w:rsidR="0065672D" w:rsidRPr="00A61D2B" w:rsidRDefault="0065672D" w:rsidP="005A22B3">
                          <w:pPr>
                            <w:jc w:val="right"/>
                            <w:rPr>
                              <w:sz w:val="20"/>
                            </w:rPr>
                          </w:pPr>
                          <w:r w:rsidRPr="00A61D2B">
                            <w:rPr>
                              <w:sz w:val="20"/>
                            </w:rPr>
                            <w:t xml:space="preserve">Stagebegeleider: </w:t>
                          </w:r>
                          <w:proofErr w:type="spellStart"/>
                          <w:proofErr w:type="gramStart"/>
                          <w:r w:rsidRPr="00A61D2B">
                            <w:rPr>
                              <w:sz w:val="20"/>
                            </w:rPr>
                            <w:t>P.Kuipers</w:t>
                          </w:r>
                          <w:proofErr w:type="spellEnd"/>
                          <w:proofErr w:type="gramEnd"/>
                        </w:p>
                        <w:p w14:paraId="3DF2F220" w14:textId="77777777" w:rsidR="0065672D" w:rsidRPr="0070125A" w:rsidRDefault="0065672D" w:rsidP="005A22B3">
                          <w:pPr>
                            <w:jc w:val="right"/>
                            <w:rPr>
                              <w:color w:val="595959" w:themeColor="text1" w:themeTint="A6"/>
                              <w:szCs w:val="22"/>
                            </w:rPr>
                          </w:pPr>
                          <w:r w:rsidRPr="00A61D2B">
                            <w:rPr>
                              <w:sz w:val="20"/>
                            </w:rPr>
                            <w:t>Stageperiode: de donderdagen 7 en 14 maart 2019, gevolgd door een</w:t>
                          </w:r>
                          <w:r>
                            <w:rPr>
                              <w:sz w:val="20"/>
                            </w:rPr>
                            <w:t xml:space="preserve"> blokweek 18 t/m 22 maart. Daarna de donderdagen van 28 maart t/m 23 mei 2019. Niet in de meivakantie  </w:t>
                          </w:r>
                        </w:p>
                        <w:p w14:paraId="2C3F953C" w14:textId="77777777" w:rsidR="0065672D" w:rsidRPr="0070125A" w:rsidRDefault="0065672D" w:rsidP="005A22B3">
                          <w:pPr>
                            <w:pStyle w:val="Geenafstand"/>
                            <w:jc w:val="right"/>
                            <w:rPr>
                              <w:color w:val="595959" w:themeColor="text1" w:themeTint="A6"/>
                            </w:rPr>
                          </w:pPr>
                          <w:sdt>
                            <w:sdtPr>
                              <w:rPr>
                                <w:color w:val="595959" w:themeColor="text1" w:themeTint="A6"/>
                              </w:rPr>
                              <w:alias w:val="E-mail"/>
                              <w:tag w:val="E-mail"/>
                              <w:id w:val="267360382"/>
                              <w:showingPlcHdr/>
                              <w:dataBinding w:prefixMappings="xmlns:ns0='http://schemas.microsoft.com/office/2006/coverPageProps' " w:xpath="/ns0:CoverPageProperties[1]/ns0:CompanyEmail[1]" w:storeItemID="{55AF091B-3C7A-41E3-B477-F2FDAA23CFDA}"/>
                              <w:text/>
                            </w:sdtPr>
                            <w:sdtContent>
                              <w:r w:rsidRPr="0070125A">
                                <w:rPr>
                                  <w:color w:val="595959" w:themeColor="text1" w:themeTint="A6"/>
                                </w:rPr>
                                <w:t xml:space="preserve">     </w:t>
                              </w:r>
                            </w:sdtContent>
                          </w:sdt>
                        </w:p>
                      </w:txbxContent>
                    </v:textbox>
                    <w10:wrap type="square" anchorx="margin" anchory="page"/>
                  </v:shape>
                </w:pict>
              </mc:Fallback>
            </mc:AlternateContent>
          </w:r>
          <w:r>
            <w:rPr>
              <w:noProof/>
              <w:sz w:val="24"/>
              <w:szCs w:val="24"/>
            </w:rPr>
            <w:drawing>
              <wp:anchor distT="0" distB="0" distL="114300" distR="114300" simplePos="0" relativeHeight="251660288" behindDoc="1" locked="0" layoutInCell="1" allowOverlap="1" wp14:anchorId="4C9F3E85" wp14:editId="142E5234">
                <wp:simplePos x="0" y="0"/>
                <wp:positionH relativeFrom="column">
                  <wp:posOffset>297180</wp:posOffset>
                </wp:positionH>
                <wp:positionV relativeFrom="paragraph">
                  <wp:posOffset>4413250</wp:posOffset>
                </wp:positionV>
                <wp:extent cx="1499434" cy="1414145"/>
                <wp:effectExtent l="0" t="0" r="5715" b="0"/>
                <wp:wrapTight wrapText="bothSides">
                  <wp:wrapPolygon edited="0">
                    <wp:start x="0" y="0"/>
                    <wp:lineTo x="0" y="21241"/>
                    <wp:lineTo x="21408" y="21241"/>
                    <wp:lineTo x="21408"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S54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9434" cy="1414145"/>
                        </a:xfrm>
                        <a:prstGeom prst="rect">
                          <a:avLst/>
                        </a:prstGeom>
                      </pic:spPr>
                    </pic:pic>
                  </a:graphicData>
                </a:graphic>
              </wp:anchor>
            </w:drawing>
          </w:r>
          <w:r w:rsidR="000B64E3">
            <w:rPr>
              <w:noProof/>
              <w:color w:val="0000FF"/>
            </w:rPr>
            <w:drawing>
              <wp:anchor distT="0" distB="0" distL="114300" distR="114300" simplePos="0" relativeHeight="251667456" behindDoc="1" locked="0" layoutInCell="1" allowOverlap="1" wp14:anchorId="50145F38" wp14:editId="3895C860">
                <wp:simplePos x="0" y="0"/>
                <wp:positionH relativeFrom="page">
                  <wp:align>center</wp:align>
                </wp:positionH>
                <wp:positionV relativeFrom="paragraph">
                  <wp:posOffset>647065</wp:posOffset>
                </wp:positionV>
                <wp:extent cx="4965700" cy="3200400"/>
                <wp:effectExtent l="0" t="0" r="6350" b="0"/>
                <wp:wrapTight wrapText="bothSides">
                  <wp:wrapPolygon edited="0">
                    <wp:start x="0" y="0"/>
                    <wp:lineTo x="0" y="21471"/>
                    <wp:lineTo x="21545" y="21471"/>
                    <wp:lineTo x="21545" y="0"/>
                    <wp:lineTo x="0" y="0"/>
                  </wp:wrapPolygon>
                </wp:wrapTight>
                <wp:docPr id="2" name="irc_mi" descr="Afbeeldingsresultaat voor allround computer servi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llround computer servic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57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2B9">
            <w:rPr>
              <w:b/>
            </w:rPr>
            <w:t xml:space="preserve"> </w:t>
          </w:r>
          <w:r w:rsidR="00392E57">
            <w:rPr>
              <w:b/>
            </w:rPr>
            <w:t xml:space="preserve"> </w:t>
          </w:r>
          <w:r w:rsidR="000B64E3">
            <w:rPr>
              <w:b/>
            </w:rPr>
            <w:br w:type="page"/>
          </w:r>
        </w:p>
        <w:p w14:paraId="47F31587" w14:textId="4640D41E" w:rsidR="000B64E3" w:rsidRDefault="00B25A20">
          <w:pPr>
            <w:rPr>
              <w:b/>
            </w:rPr>
          </w:pPr>
        </w:p>
      </w:sdtContent>
    </w:sdt>
    <w:sdt>
      <w:sdtPr>
        <w:rPr>
          <w:rFonts w:ascii="Arial" w:eastAsia="Times New Roman" w:hAnsi="Arial" w:cs="Times New Roman"/>
          <w:color w:val="auto"/>
          <w:sz w:val="22"/>
          <w:szCs w:val="20"/>
        </w:rPr>
        <w:id w:val="251324611"/>
        <w:docPartObj>
          <w:docPartGallery w:val="Table of Contents"/>
          <w:docPartUnique/>
        </w:docPartObj>
      </w:sdtPr>
      <w:sdtEndPr>
        <w:rPr>
          <w:b/>
          <w:bCs/>
          <w:sz w:val="24"/>
          <w:szCs w:val="24"/>
        </w:rPr>
      </w:sdtEndPr>
      <w:sdtContent>
        <w:p w14:paraId="538DB8CE" w14:textId="77777777" w:rsidR="004F7FF4" w:rsidRPr="0003775A" w:rsidRDefault="004F7FF4" w:rsidP="004F7FF4">
          <w:pPr>
            <w:pStyle w:val="Kopvaninhoudsopgave"/>
            <w:rPr>
              <w:rFonts w:ascii="Arial" w:hAnsi="Arial" w:cs="Arial"/>
              <w:color w:val="244061" w:themeColor="accent1" w:themeShade="80"/>
            </w:rPr>
          </w:pPr>
          <w:r w:rsidRPr="0003775A">
            <w:rPr>
              <w:rFonts w:ascii="Arial" w:hAnsi="Arial" w:cs="Arial"/>
            </w:rPr>
            <w:t>Inhoud</w:t>
          </w:r>
        </w:p>
        <w:p w14:paraId="36D0E438" w14:textId="7324EFD9" w:rsidR="007834CB" w:rsidRDefault="004F7FF4">
          <w:pPr>
            <w:pStyle w:val="Inhopg2"/>
            <w:rPr>
              <w:rFonts w:asciiTheme="minorHAnsi" w:eastAsiaTheme="minorEastAsia" w:hAnsiTheme="minorHAnsi" w:cstheme="minorBidi"/>
              <w:color w:val="auto"/>
              <w:szCs w:val="22"/>
            </w:rPr>
          </w:pPr>
          <w:r w:rsidRPr="003210E1">
            <w:rPr>
              <w:sz w:val="24"/>
              <w:szCs w:val="24"/>
            </w:rPr>
            <w:fldChar w:fldCharType="begin"/>
          </w:r>
          <w:r w:rsidRPr="003210E1">
            <w:rPr>
              <w:sz w:val="24"/>
              <w:szCs w:val="24"/>
            </w:rPr>
            <w:instrText xml:space="preserve"> TOC \o "1-3" \h \z \u </w:instrText>
          </w:r>
          <w:r w:rsidRPr="003210E1">
            <w:rPr>
              <w:sz w:val="24"/>
              <w:szCs w:val="24"/>
            </w:rPr>
            <w:fldChar w:fldCharType="separate"/>
          </w:r>
          <w:hyperlink w:anchor="_Toc8918072" w:history="1">
            <w:r w:rsidR="007834CB" w:rsidRPr="00107AE4">
              <w:rPr>
                <w:rStyle w:val="Hyperlink"/>
              </w:rPr>
              <w:t>Voorwoord</w:t>
            </w:r>
            <w:r w:rsidR="007834CB">
              <w:rPr>
                <w:webHidden/>
              </w:rPr>
              <w:tab/>
            </w:r>
            <w:r w:rsidR="007834CB">
              <w:rPr>
                <w:webHidden/>
              </w:rPr>
              <w:fldChar w:fldCharType="begin"/>
            </w:r>
            <w:r w:rsidR="007834CB">
              <w:rPr>
                <w:webHidden/>
              </w:rPr>
              <w:instrText xml:space="preserve"> PAGEREF _Toc8918072 \h </w:instrText>
            </w:r>
            <w:r w:rsidR="007834CB">
              <w:rPr>
                <w:webHidden/>
              </w:rPr>
            </w:r>
            <w:r w:rsidR="007834CB">
              <w:rPr>
                <w:webHidden/>
              </w:rPr>
              <w:fldChar w:fldCharType="separate"/>
            </w:r>
            <w:r w:rsidR="007834CB">
              <w:rPr>
                <w:webHidden/>
              </w:rPr>
              <w:t>3</w:t>
            </w:r>
            <w:r w:rsidR="007834CB">
              <w:rPr>
                <w:webHidden/>
              </w:rPr>
              <w:fldChar w:fldCharType="end"/>
            </w:r>
          </w:hyperlink>
        </w:p>
        <w:p w14:paraId="06CFF7F6" w14:textId="6EB6F5E0" w:rsidR="007834CB" w:rsidRDefault="00B25A20">
          <w:pPr>
            <w:pStyle w:val="Inhopg2"/>
            <w:rPr>
              <w:rFonts w:asciiTheme="minorHAnsi" w:eastAsiaTheme="minorEastAsia" w:hAnsiTheme="minorHAnsi" w:cstheme="minorBidi"/>
              <w:color w:val="auto"/>
              <w:szCs w:val="22"/>
            </w:rPr>
          </w:pPr>
          <w:hyperlink w:anchor="_Toc8918073" w:history="1">
            <w:r w:rsidR="007834CB" w:rsidRPr="00107AE4">
              <w:rPr>
                <w:rStyle w:val="Hyperlink"/>
              </w:rPr>
              <w:t>Weekverslag</w:t>
            </w:r>
            <w:r w:rsidR="007834CB">
              <w:rPr>
                <w:webHidden/>
              </w:rPr>
              <w:tab/>
            </w:r>
            <w:r w:rsidR="007834CB">
              <w:rPr>
                <w:webHidden/>
              </w:rPr>
              <w:fldChar w:fldCharType="begin"/>
            </w:r>
            <w:r w:rsidR="007834CB">
              <w:rPr>
                <w:webHidden/>
              </w:rPr>
              <w:instrText xml:space="preserve"> PAGEREF _Toc8918073 \h </w:instrText>
            </w:r>
            <w:r w:rsidR="007834CB">
              <w:rPr>
                <w:webHidden/>
              </w:rPr>
            </w:r>
            <w:r w:rsidR="007834CB">
              <w:rPr>
                <w:webHidden/>
              </w:rPr>
              <w:fldChar w:fldCharType="separate"/>
            </w:r>
            <w:r w:rsidR="007834CB">
              <w:rPr>
                <w:webHidden/>
              </w:rPr>
              <w:t>4</w:t>
            </w:r>
            <w:r w:rsidR="007834CB">
              <w:rPr>
                <w:webHidden/>
              </w:rPr>
              <w:fldChar w:fldCharType="end"/>
            </w:r>
          </w:hyperlink>
        </w:p>
        <w:p w14:paraId="73685402" w14:textId="595FF6A7" w:rsidR="007834CB" w:rsidRDefault="00B25A20">
          <w:pPr>
            <w:pStyle w:val="Inhopg2"/>
            <w:rPr>
              <w:rFonts w:asciiTheme="minorHAnsi" w:eastAsiaTheme="minorEastAsia" w:hAnsiTheme="minorHAnsi" w:cstheme="minorBidi"/>
              <w:color w:val="auto"/>
              <w:szCs w:val="22"/>
            </w:rPr>
          </w:pPr>
          <w:hyperlink w:anchor="_Toc8918074" w:history="1">
            <w:r w:rsidR="007834CB" w:rsidRPr="00107AE4">
              <w:rPr>
                <w:rStyle w:val="Hyperlink"/>
              </w:rPr>
              <w:t>Handelingsverslag 1: Telefoon aannemen</w:t>
            </w:r>
            <w:r w:rsidR="007834CB">
              <w:rPr>
                <w:webHidden/>
              </w:rPr>
              <w:tab/>
            </w:r>
            <w:r w:rsidR="007834CB">
              <w:rPr>
                <w:webHidden/>
              </w:rPr>
              <w:fldChar w:fldCharType="begin"/>
            </w:r>
            <w:r w:rsidR="007834CB">
              <w:rPr>
                <w:webHidden/>
              </w:rPr>
              <w:instrText xml:space="preserve"> PAGEREF _Toc8918074 \h </w:instrText>
            </w:r>
            <w:r w:rsidR="007834CB">
              <w:rPr>
                <w:webHidden/>
              </w:rPr>
            </w:r>
            <w:r w:rsidR="007834CB">
              <w:rPr>
                <w:webHidden/>
              </w:rPr>
              <w:fldChar w:fldCharType="separate"/>
            </w:r>
            <w:r w:rsidR="007834CB">
              <w:rPr>
                <w:webHidden/>
              </w:rPr>
              <w:t>5</w:t>
            </w:r>
            <w:r w:rsidR="007834CB">
              <w:rPr>
                <w:webHidden/>
              </w:rPr>
              <w:fldChar w:fldCharType="end"/>
            </w:r>
          </w:hyperlink>
        </w:p>
        <w:p w14:paraId="046BC10C" w14:textId="096A23F3" w:rsidR="007834CB" w:rsidRDefault="00B25A20">
          <w:pPr>
            <w:pStyle w:val="Inhopg2"/>
            <w:rPr>
              <w:rFonts w:asciiTheme="minorHAnsi" w:eastAsiaTheme="minorEastAsia" w:hAnsiTheme="minorHAnsi" w:cstheme="minorBidi"/>
              <w:color w:val="auto"/>
              <w:szCs w:val="22"/>
            </w:rPr>
          </w:pPr>
          <w:hyperlink w:anchor="_Toc8918075" w:history="1">
            <w:r w:rsidR="007834CB" w:rsidRPr="00107AE4">
              <w:rPr>
                <w:rStyle w:val="Hyperlink"/>
              </w:rPr>
              <w:t>Handelingsverslag 2: Inkoopfacturen printen</w:t>
            </w:r>
            <w:r w:rsidR="007834CB">
              <w:rPr>
                <w:webHidden/>
              </w:rPr>
              <w:tab/>
            </w:r>
            <w:r w:rsidR="007834CB">
              <w:rPr>
                <w:webHidden/>
              </w:rPr>
              <w:fldChar w:fldCharType="begin"/>
            </w:r>
            <w:r w:rsidR="007834CB">
              <w:rPr>
                <w:webHidden/>
              </w:rPr>
              <w:instrText xml:space="preserve"> PAGEREF _Toc8918075 \h </w:instrText>
            </w:r>
            <w:r w:rsidR="007834CB">
              <w:rPr>
                <w:webHidden/>
              </w:rPr>
            </w:r>
            <w:r w:rsidR="007834CB">
              <w:rPr>
                <w:webHidden/>
              </w:rPr>
              <w:fldChar w:fldCharType="separate"/>
            </w:r>
            <w:r w:rsidR="007834CB">
              <w:rPr>
                <w:webHidden/>
              </w:rPr>
              <w:t>6</w:t>
            </w:r>
            <w:r w:rsidR="007834CB">
              <w:rPr>
                <w:webHidden/>
              </w:rPr>
              <w:fldChar w:fldCharType="end"/>
            </w:r>
          </w:hyperlink>
        </w:p>
        <w:p w14:paraId="34D9A7A0" w14:textId="3F6F1173" w:rsidR="007834CB" w:rsidRDefault="00B25A20">
          <w:pPr>
            <w:pStyle w:val="Inhopg2"/>
            <w:rPr>
              <w:rFonts w:asciiTheme="minorHAnsi" w:eastAsiaTheme="minorEastAsia" w:hAnsiTheme="minorHAnsi" w:cstheme="minorBidi"/>
              <w:color w:val="auto"/>
              <w:szCs w:val="22"/>
            </w:rPr>
          </w:pPr>
          <w:hyperlink w:anchor="_Toc8918076" w:history="1">
            <w:r w:rsidR="007834CB" w:rsidRPr="00107AE4">
              <w:rPr>
                <w:rStyle w:val="Hyperlink"/>
              </w:rPr>
              <w:t>Handelingsverslag 3: Meldingenbonnen afsluiten</w:t>
            </w:r>
            <w:r w:rsidR="007834CB">
              <w:rPr>
                <w:webHidden/>
              </w:rPr>
              <w:tab/>
            </w:r>
            <w:r w:rsidR="007834CB">
              <w:rPr>
                <w:webHidden/>
              </w:rPr>
              <w:fldChar w:fldCharType="begin"/>
            </w:r>
            <w:r w:rsidR="007834CB">
              <w:rPr>
                <w:webHidden/>
              </w:rPr>
              <w:instrText xml:space="preserve"> PAGEREF _Toc8918076 \h </w:instrText>
            </w:r>
            <w:r w:rsidR="007834CB">
              <w:rPr>
                <w:webHidden/>
              </w:rPr>
            </w:r>
            <w:r w:rsidR="007834CB">
              <w:rPr>
                <w:webHidden/>
              </w:rPr>
              <w:fldChar w:fldCharType="separate"/>
            </w:r>
            <w:r w:rsidR="007834CB">
              <w:rPr>
                <w:webHidden/>
              </w:rPr>
              <w:t>7</w:t>
            </w:r>
            <w:r w:rsidR="007834CB">
              <w:rPr>
                <w:webHidden/>
              </w:rPr>
              <w:fldChar w:fldCharType="end"/>
            </w:r>
          </w:hyperlink>
        </w:p>
        <w:p w14:paraId="1D007CCB" w14:textId="20556F92" w:rsidR="007834CB" w:rsidRDefault="00B25A20">
          <w:pPr>
            <w:pStyle w:val="Inhopg2"/>
            <w:rPr>
              <w:rFonts w:asciiTheme="minorHAnsi" w:eastAsiaTheme="minorEastAsia" w:hAnsiTheme="minorHAnsi" w:cstheme="minorBidi"/>
              <w:color w:val="auto"/>
              <w:szCs w:val="22"/>
            </w:rPr>
          </w:pPr>
          <w:hyperlink w:anchor="_Toc8918077" w:history="1">
            <w:r w:rsidR="007834CB" w:rsidRPr="00107AE4">
              <w:rPr>
                <w:rStyle w:val="Hyperlink"/>
              </w:rPr>
              <w:t>Handelingsverslag 4: Voorbereiding van PC</w:t>
            </w:r>
            <w:r w:rsidR="007834CB">
              <w:rPr>
                <w:webHidden/>
              </w:rPr>
              <w:tab/>
            </w:r>
            <w:r w:rsidR="007834CB">
              <w:rPr>
                <w:webHidden/>
              </w:rPr>
              <w:fldChar w:fldCharType="begin"/>
            </w:r>
            <w:r w:rsidR="007834CB">
              <w:rPr>
                <w:webHidden/>
              </w:rPr>
              <w:instrText xml:space="preserve"> PAGEREF _Toc8918077 \h </w:instrText>
            </w:r>
            <w:r w:rsidR="007834CB">
              <w:rPr>
                <w:webHidden/>
              </w:rPr>
            </w:r>
            <w:r w:rsidR="007834CB">
              <w:rPr>
                <w:webHidden/>
              </w:rPr>
              <w:fldChar w:fldCharType="separate"/>
            </w:r>
            <w:r w:rsidR="007834CB">
              <w:rPr>
                <w:webHidden/>
              </w:rPr>
              <w:t>9</w:t>
            </w:r>
            <w:r w:rsidR="007834CB">
              <w:rPr>
                <w:webHidden/>
              </w:rPr>
              <w:fldChar w:fldCharType="end"/>
            </w:r>
          </w:hyperlink>
        </w:p>
        <w:p w14:paraId="36C03F27" w14:textId="366EC15E" w:rsidR="007834CB" w:rsidRDefault="00B25A20">
          <w:pPr>
            <w:pStyle w:val="Inhopg2"/>
            <w:rPr>
              <w:rFonts w:asciiTheme="minorHAnsi" w:eastAsiaTheme="minorEastAsia" w:hAnsiTheme="minorHAnsi" w:cstheme="minorBidi"/>
              <w:color w:val="auto"/>
              <w:szCs w:val="22"/>
            </w:rPr>
          </w:pPr>
          <w:hyperlink w:anchor="_Toc8918078" w:history="1">
            <w:r w:rsidR="007834CB" w:rsidRPr="00107AE4">
              <w:rPr>
                <w:rStyle w:val="Hyperlink"/>
              </w:rPr>
              <w:t>Maatopdracht 1: Sollicitatiebrief schrijven met CV</w:t>
            </w:r>
            <w:r w:rsidR="007834CB">
              <w:rPr>
                <w:webHidden/>
              </w:rPr>
              <w:tab/>
            </w:r>
            <w:r w:rsidR="007834CB">
              <w:rPr>
                <w:webHidden/>
              </w:rPr>
              <w:fldChar w:fldCharType="begin"/>
            </w:r>
            <w:r w:rsidR="007834CB">
              <w:rPr>
                <w:webHidden/>
              </w:rPr>
              <w:instrText xml:space="preserve"> PAGEREF _Toc8918078 \h </w:instrText>
            </w:r>
            <w:r w:rsidR="007834CB">
              <w:rPr>
                <w:webHidden/>
              </w:rPr>
            </w:r>
            <w:r w:rsidR="007834CB">
              <w:rPr>
                <w:webHidden/>
              </w:rPr>
              <w:fldChar w:fldCharType="separate"/>
            </w:r>
            <w:r w:rsidR="007834CB">
              <w:rPr>
                <w:webHidden/>
              </w:rPr>
              <w:t>10</w:t>
            </w:r>
            <w:r w:rsidR="007834CB">
              <w:rPr>
                <w:webHidden/>
              </w:rPr>
              <w:fldChar w:fldCharType="end"/>
            </w:r>
          </w:hyperlink>
        </w:p>
        <w:p w14:paraId="084398FB" w14:textId="622DA84F" w:rsidR="007834CB" w:rsidRDefault="00B25A20">
          <w:pPr>
            <w:pStyle w:val="Inhopg2"/>
            <w:rPr>
              <w:rFonts w:asciiTheme="minorHAnsi" w:eastAsiaTheme="minorEastAsia" w:hAnsiTheme="minorHAnsi" w:cstheme="minorBidi"/>
              <w:color w:val="auto"/>
              <w:szCs w:val="22"/>
            </w:rPr>
          </w:pPr>
          <w:hyperlink w:anchor="_Toc8918079" w:history="1">
            <w:r w:rsidR="007834CB" w:rsidRPr="00107AE4">
              <w:rPr>
                <w:rStyle w:val="Hyperlink"/>
              </w:rPr>
              <w:t>Maatopdracht 2: Het bedrijf in beeld brengen</w:t>
            </w:r>
            <w:r w:rsidR="007834CB">
              <w:rPr>
                <w:webHidden/>
              </w:rPr>
              <w:tab/>
            </w:r>
            <w:r w:rsidR="007834CB">
              <w:rPr>
                <w:webHidden/>
              </w:rPr>
              <w:fldChar w:fldCharType="begin"/>
            </w:r>
            <w:r w:rsidR="007834CB">
              <w:rPr>
                <w:webHidden/>
              </w:rPr>
              <w:instrText xml:space="preserve"> PAGEREF _Toc8918079 \h </w:instrText>
            </w:r>
            <w:r w:rsidR="007834CB">
              <w:rPr>
                <w:webHidden/>
              </w:rPr>
            </w:r>
            <w:r w:rsidR="007834CB">
              <w:rPr>
                <w:webHidden/>
              </w:rPr>
              <w:fldChar w:fldCharType="separate"/>
            </w:r>
            <w:r w:rsidR="007834CB">
              <w:rPr>
                <w:webHidden/>
              </w:rPr>
              <w:t>12</w:t>
            </w:r>
            <w:r w:rsidR="007834CB">
              <w:rPr>
                <w:webHidden/>
              </w:rPr>
              <w:fldChar w:fldCharType="end"/>
            </w:r>
          </w:hyperlink>
        </w:p>
        <w:p w14:paraId="2450988C" w14:textId="179E1528" w:rsidR="007834CB" w:rsidRDefault="00B25A20">
          <w:pPr>
            <w:pStyle w:val="Inhopg2"/>
            <w:rPr>
              <w:rFonts w:asciiTheme="minorHAnsi" w:eastAsiaTheme="minorEastAsia" w:hAnsiTheme="minorHAnsi" w:cstheme="minorBidi"/>
              <w:color w:val="auto"/>
              <w:szCs w:val="22"/>
            </w:rPr>
          </w:pPr>
          <w:hyperlink w:anchor="_Toc8918080" w:history="1">
            <w:r w:rsidR="007834CB" w:rsidRPr="00107AE4">
              <w:rPr>
                <w:rStyle w:val="Hyperlink"/>
              </w:rPr>
              <w:t>Maatopdracht 3: Proces van offerte tot factuur</w:t>
            </w:r>
            <w:r w:rsidR="007834CB">
              <w:rPr>
                <w:webHidden/>
              </w:rPr>
              <w:tab/>
            </w:r>
            <w:r w:rsidR="007834CB">
              <w:rPr>
                <w:webHidden/>
              </w:rPr>
              <w:fldChar w:fldCharType="begin"/>
            </w:r>
            <w:r w:rsidR="007834CB">
              <w:rPr>
                <w:webHidden/>
              </w:rPr>
              <w:instrText xml:space="preserve"> PAGEREF _Toc8918080 \h </w:instrText>
            </w:r>
            <w:r w:rsidR="007834CB">
              <w:rPr>
                <w:webHidden/>
              </w:rPr>
            </w:r>
            <w:r w:rsidR="007834CB">
              <w:rPr>
                <w:webHidden/>
              </w:rPr>
              <w:fldChar w:fldCharType="separate"/>
            </w:r>
            <w:r w:rsidR="007834CB">
              <w:rPr>
                <w:webHidden/>
              </w:rPr>
              <w:t>15</w:t>
            </w:r>
            <w:r w:rsidR="007834CB">
              <w:rPr>
                <w:webHidden/>
              </w:rPr>
              <w:fldChar w:fldCharType="end"/>
            </w:r>
          </w:hyperlink>
        </w:p>
        <w:p w14:paraId="42F8F1A6" w14:textId="30944F03" w:rsidR="007834CB" w:rsidRDefault="00B25A20">
          <w:pPr>
            <w:pStyle w:val="Inhopg2"/>
            <w:rPr>
              <w:rFonts w:asciiTheme="minorHAnsi" w:eastAsiaTheme="minorEastAsia" w:hAnsiTheme="minorHAnsi" w:cstheme="minorBidi"/>
              <w:color w:val="auto"/>
              <w:szCs w:val="22"/>
            </w:rPr>
          </w:pPr>
          <w:hyperlink w:anchor="_Toc8918081" w:history="1">
            <w:r w:rsidR="007834CB" w:rsidRPr="00107AE4">
              <w:rPr>
                <w:rStyle w:val="Hyperlink"/>
              </w:rPr>
              <w:t>Maatopdracht 4: Interviews</w:t>
            </w:r>
            <w:r w:rsidR="007834CB">
              <w:rPr>
                <w:webHidden/>
              </w:rPr>
              <w:tab/>
            </w:r>
            <w:r w:rsidR="007834CB">
              <w:rPr>
                <w:webHidden/>
              </w:rPr>
              <w:fldChar w:fldCharType="begin"/>
            </w:r>
            <w:r w:rsidR="007834CB">
              <w:rPr>
                <w:webHidden/>
              </w:rPr>
              <w:instrText xml:space="preserve"> PAGEREF _Toc8918081 \h </w:instrText>
            </w:r>
            <w:r w:rsidR="007834CB">
              <w:rPr>
                <w:webHidden/>
              </w:rPr>
            </w:r>
            <w:r w:rsidR="007834CB">
              <w:rPr>
                <w:webHidden/>
              </w:rPr>
              <w:fldChar w:fldCharType="separate"/>
            </w:r>
            <w:r w:rsidR="007834CB">
              <w:rPr>
                <w:webHidden/>
              </w:rPr>
              <w:t>16</w:t>
            </w:r>
            <w:r w:rsidR="007834CB">
              <w:rPr>
                <w:webHidden/>
              </w:rPr>
              <w:fldChar w:fldCharType="end"/>
            </w:r>
          </w:hyperlink>
        </w:p>
        <w:p w14:paraId="635B4F62" w14:textId="0C94BC3F" w:rsidR="007834CB" w:rsidRDefault="00B25A20">
          <w:pPr>
            <w:pStyle w:val="Inhopg2"/>
            <w:rPr>
              <w:rFonts w:asciiTheme="minorHAnsi" w:eastAsiaTheme="minorEastAsia" w:hAnsiTheme="minorHAnsi" w:cstheme="minorBidi"/>
              <w:color w:val="auto"/>
              <w:szCs w:val="22"/>
            </w:rPr>
          </w:pPr>
          <w:hyperlink w:anchor="_Toc8918082" w:history="1">
            <w:r w:rsidR="007834CB" w:rsidRPr="00107AE4">
              <w:rPr>
                <w:rStyle w:val="Hyperlink"/>
              </w:rPr>
              <w:t>Maatopdracht 5: Opleidingen uitzoeken</w:t>
            </w:r>
            <w:r w:rsidR="007834CB">
              <w:rPr>
                <w:webHidden/>
              </w:rPr>
              <w:tab/>
            </w:r>
            <w:r w:rsidR="007834CB">
              <w:rPr>
                <w:webHidden/>
              </w:rPr>
              <w:fldChar w:fldCharType="begin"/>
            </w:r>
            <w:r w:rsidR="007834CB">
              <w:rPr>
                <w:webHidden/>
              </w:rPr>
              <w:instrText xml:space="preserve"> PAGEREF _Toc8918082 \h </w:instrText>
            </w:r>
            <w:r w:rsidR="007834CB">
              <w:rPr>
                <w:webHidden/>
              </w:rPr>
            </w:r>
            <w:r w:rsidR="007834CB">
              <w:rPr>
                <w:webHidden/>
              </w:rPr>
              <w:fldChar w:fldCharType="separate"/>
            </w:r>
            <w:r w:rsidR="007834CB">
              <w:rPr>
                <w:webHidden/>
              </w:rPr>
              <w:t>18</w:t>
            </w:r>
            <w:r w:rsidR="007834CB">
              <w:rPr>
                <w:webHidden/>
              </w:rPr>
              <w:fldChar w:fldCharType="end"/>
            </w:r>
          </w:hyperlink>
        </w:p>
        <w:p w14:paraId="410159E3" w14:textId="0D18B3AF" w:rsidR="007834CB" w:rsidRDefault="00B25A20">
          <w:pPr>
            <w:pStyle w:val="Inhopg2"/>
            <w:rPr>
              <w:rFonts w:asciiTheme="minorHAnsi" w:eastAsiaTheme="minorEastAsia" w:hAnsiTheme="minorHAnsi" w:cstheme="minorBidi"/>
              <w:color w:val="auto"/>
              <w:szCs w:val="22"/>
            </w:rPr>
          </w:pPr>
          <w:hyperlink w:anchor="_Toc8918083" w:history="1">
            <w:r w:rsidR="007834CB" w:rsidRPr="00107AE4">
              <w:rPr>
                <w:rStyle w:val="Hyperlink"/>
              </w:rPr>
              <w:t>Medewerker secretariaat en receptie</w:t>
            </w:r>
            <w:r w:rsidR="007834CB">
              <w:rPr>
                <w:webHidden/>
              </w:rPr>
              <w:tab/>
            </w:r>
            <w:r w:rsidR="007834CB">
              <w:rPr>
                <w:webHidden/>
              </w:rPr>
              <w:fldChar w:fldCharType="begin"/>
            </w:r>
            <w:r w:rsidR="007834CB">
              <w:rPr>
                <w:webHidden/>
              </w:rPr>
              <w:instrText xml:space="preserve"> PAGEREF _Toc8918083 \h </w:instrText>
            </w:r>
            <w:r w:rsidR="007834CB">
              <w:rPr>
                <w:webHidden/>
              </w:rPr>
            </w:r>
            <w:r w:rsidR="007834CB">
              <w:rPr>
                <w:webHidden/>
              </w:rPr>
              <w:fldChar w:fldCharType="separate"/>
            </w:r>
            <w:r w:rsidR="007834CB">
              <w:rPr>
                <w:webHidden/>
              </w:rPr>
              <w:t>18</w:t>
            </w:r>
            <w:r w:rsidR="007834CB">
              <w:rPr>
                <w:webHidden/>
              </w:rPr>
              <w:fldChar w:fldCharType="end"/>
            </w:r>
          </w:hyperlink>
        </w:p>
        <w:p w14:paraId="38848BDD" w14:textId="0F785040" w:rsidR="007834CB" w:rsidRDefault="00B25A20">
          <w:pPr>
            <w:pStyle w:val="Inhopg2"/>
            <w:rPr>
              <w:rFonts w:asciiTheme="minorHAnsi" w:eastAsiaTheme="minorEastAsia" w:hAnsiTheme="minorHAnsi" w:cstheme="minorBidi"/>
              <w:color w:val="auto"/>
              <w:szCs w:val="22"/>
            </w:rPr>
          </w:pPr>
          <w:hyperlink w:anchor="_Toc8918095" w:history="1">
            <w:r w:rsidR="007834CB" w:rsidRPr="00107AE4">
              <w:rPr>
                <w:rStyle w:val="Hyperlink"/>
              </w:rPr>
              <w:t>Maatopdracht 6: Structuur in kaart brengen</w:t>
            </w:r>
            <w:r w:rsidR="007834CB">
              <w:rPr>
                <w:webHidden/>
              </w:rPr>
              <w:tab/>
            </w:r>
            <w:r w:rsidR="007834CB">
              <w:rPr>
                <w:webHidden/>
              </w:rPr>
              <w:fldChar w:fldCharType="begin"/>
            </w:r>
            <w:r w:rsidR="007834CB">
              <w:rPr>
                <w:webHidden/>
              </w:rPr>
              <w:instrText xml:space="preserve"> PAGEREF _Toc8918095 \h </w:instrText>
            </w:r>
            <w:r w:rsidR="007834CB">
              <w:rPr>
                <w:webHidden/>
              </w:rPr>
            </w:r>
            <w:r w:rsidR="007834CB">
              <w:rPr>
                <w:webHidden/>
              </w:rPr>
              <w:fldChar w:fldCharType="separate"/>
            </w:r>
            <w:r w:rsidR="007834CB">
              <w:rPr>
                <w:webHidden/>
              </w:rPr>
              <w:t>20</w:t>
            </w:r>
            <w:r w:rsidR="007834CB">
              <w:rPr>
                <w:webHidden/>
              </w:rPr>
              <w:fldChar w:fldCharType="end"/>
            </w:r>
          </w:hyperlink>
        </w:p>
        <w:p w14:paraId="3DA973C5" w14:textId="11D95672" w:rsidR="007834CB" w:rsidRDefault="00B25A20">
          <w:pPr>
            <w:pStyle w:val="Inhopg2"/>
            <w:rPr>
              <w:rFonts w:asciiTheme="minorHAnsi" w:eastAsiaTheme="minorEastAsia" w:hAnsiTheme="minorHAnsi" w:cstheme="minorBidi"/>
              <w:color w:val="auto"/>
              <w:szCs w:val="22"/>
            </w:rPr>
          </w:pPr>
          <w:hyperlink w:anchor="_Toc8918097" w:history="1">
            <w:r w:rsidR="007834CB" w:rsidRPr="00107AE4">
              <w:rPr>
                <w:rStyle w:val="Hyperlink"/>
              </w:rPr>
              <w:t>Nawoord/Reflectie</w:t>
            </w:r>
            <w:r w:rsidR="007834CB">
              <w:rPr>
                <w:webHidden/>
              </w:rPr>
              <w:tab/>
            </w:r>
            <w:r w:rsidR="007834CB">
              <w:rPr>
                <w:webHidden/>
              </w:rPr>
              <w:fldChar w:fldCharType="begin"/>
            </w:r>
            <w:r w:rsidR="007834CB">
              <w:rPr>
                <w:webHidden/>
              </w:rPr>
              <w:instrText xml:space="preserve"> PAGEREF _Toc8918097 \h </w:instrText>
            </w:r>
            <w:r w:rsidR="007834CB">
              <w:rPr>
                <w:webHidden/>
              </w:rPr>
            </w:r>
            <w:r w:rsidR="007834CB">
              <w:rPr>
                <w:webHidden/>
              </w:rPr>
              <w:fldChar w:fldCharType="separate"/>
            </w:r>
            <w:r w:rsidR="007834CB">
              <w:rPr>
                <w:webHidden/>
              </w:rPr>
              <w:t>21</w:t>
            </w:r>
            <w:r w:rsidR="007834CB">
              <w:rPr>
                <w:webHidden/>
              </w:rPr>
              <w:fldChar w:fldCharType="end"/>
            </w:r>
          </w:hyperlink>
        </w:p>
        <w:p w14:paraId="61FAB10A" w14:textId="2AE5A788" w:rsidR="004F7FF4" w:rsidRPr="003210E1" w:rsidRDefault="004F7FF4" w:rsidP="004F7FF4">
          <w:pPr>
            <w:rPr>
              <w:sz w:val="24"/>
              <w:szCs w:val="24"/>
            </w:rPr>
          </w:pPr>
          <w:r w:rsidRPr="003210E1">
            <w:rPr>
              <w:b/>
              <w:bCs/>
              <w:sz w:val="24"/>
              <w:szCs w:val="24"/>
            </w:rPr>
            <w:fldChar w:fldCharType="end"/>
          </w:r>
          <w:r w:rsidR="002C7BCB">
            <w:rPr>
              <w:b/>
              <w:bCs/>
              <w:sz w:val="24"/>
              <w:szCs w:val="24"/>
            </w:rPr>
            <w:t xml:space="preserve">   </w:t>
          </w:r>
        </w:p>
      </w:sdtContent>
    </w:sdt>
    <w:p w14:paraId="6966BD79" w14:textId="77777777" w:rsidR="006D6EE9" w:rsidRPr="003210E1" w:rsidRDefault="006D6EE9" w:rsidP="000B64E3">
      <w:pPr>
        <w:rPr>
          <w:sz w:val="24"/>
          <w:szCs w:val="24"/>
        </w:rPr>
      </w:pPr>
    </w:p>
    <w:p w14:paraId="257FB9EE" w14:textId="77777777" w:rsidR="006D6EE9" w:rsidRPr="003210E1" w:rsidRDefault="006D6EE9" w:rsidP="006D6EE9">
      <w:pPr>
        <w:pStyle w:val="Default"/>
      </w:pPr>
    </w:p>
    <w:p w14:paraId="300C9350" w14:textId="77777777" w:rsidR="00D77F1D" w:rsidRPr="003210E1" w:rsidRDefault="00D77F1D" w:rsidP="006D6EE9">
      <w:pPr>
        <w:pStyle w:val="Default"/>
        <w:rPr>
          <w:color w:val="auto"/>
        </w:rPr>
      </w:pPr>
    </w:p>
    <w:p w14:paraId="6D7C3236" w14:textId="77777777" w:rsidR="00D77F1D" w:rsidRPr="003210E1" w:rsidRDefault="00D77F1D" w:rsidP="006D6EE9">
      <w:pPr>
        <w:pStyle w:val="Default"/>
        <w:rPr>
          <w:color w:val="auto"/>
        </w:rPr>
      </w:pPr>
    </w:p>
    <w:p w14:paraId="509F2CC4" w14:textId="77777777" w:rsidR="00D77F1D" w:rsidRPr="003210E1" w:rsidRDefault="00D77F1D" w:rsidP="006D6EE9">
      <w:pPr>
        <w:pStyle w:val="Default"/>
        <w:rPr>
          <w:color w:val="auto"/>
        </w:rPr>
      </w:pPr>
    </w:p>
    <w:p w14:paraId="05852B75" w14:textId="77777777" w:rsidR="00D77F1D" w:rsidRPr="003210E1" w:rsidRDefault="00D77F1D" w:rsidP="006D6EE9">
      <w:pPr>
        <w:pStyle w:val="Default"/>
        <w:rPr>
          <w:color w:val="auto"/>
        </w:rPr>
      </w:pPr>
    </w:p>
    <w:p w14:paraId="60E0C938" w14:textId="77777777" w:rsidR="00D77F1D" w:rsidRPr="003210E1" w:rsidRDefault="00D77F1D" w:rsidP="006D6EE9">
      <w:pPr>
        <w:pStyle w:val="Default"/>
        <w:rPr>
          <w:color w:val="auto"/>
        </w:rPr>
      </w:pPr>
    </w:p>
    <w:p w14:paraId="2A945F82" w14:textId="77777777" w:rsidR="003210E1" w:rsidRPr="003210E1" w:rsidRDefault="003210E1" w:rsidP="003210E1">
      <w:pPr>
        <w:rPr>
          <w:sz w:val="24"/>
          <w:szCs w:val="24"/>
        </w:rPr>
      </w:pPr>
    </w:p>
    <w:p w14:paraId="1920C2DD" w14:textId="77777777" w:rsidR="003210E1" w:rsidRPr="003210E1" w:rsidRDefault="003210E1" w:rsidP="003210E1">
      <w:pPr>
        <w:rPr>
          <w:sz w:val="24"/>
          <w:szCs w:val="24"/>
        </w:rPr>
      </w:pPr>
    </w:p>
    <w:p w14:paraId="18E05A73" w14:textId="77777777" w:rsidR="003210E1" w:rsidRPr="003210E1" w:rsidRDefault="003210E1" w:rsidP="003210E1">
      <w:pPr>
        <w:rPr>
          <w:sz w:val="24"/>
          <w:szCs w:val="24"/>
        </w:rPr>
      </w:pPr>
    </w:p>
    <w:p w14:paraId="71FAB029" w14:textId="77777777" w:rsidR="003210E1" w:rsidRPr="003210E1" w:rsidRDefault="003210E1" w:rsidP="003210E1">
      <w:pPr>
        <w:rPr>
          <w:sz w:val="24"/>
          <w:szCs w:val="24"/>
        </w:rPr>
      </w:pPr>
    </w:p>
    <w:p w14:paraId="3945128D" w14:textId="77777777" w:rsidR="003210E1" w:rsidRPr="003210E1" w:rsidRDefault="003210E1" w:rsidP="003210E1">
      <w:pPr>
        <w:rPr>
          <w:sz w:val="24"/>
          <w:szCs w:val="24"/>
        </w:rPr>
      </w:pPr>
    </w:p>
    <w:p w14:paraId="29E5763A" w14:textId="77777777" w:rsidR="003210E1" w:rsidRPr="003210E1" w:rsidRDefault="003210E1" w:rsidP="003210E1">
      <w:pPr>
        <w:rPr>
          <w:sz w:val="24"/>
          <w:szCs w:val="24"/>
        </w:rPr>
      </w:pPr>
    </w:p>
    <w:p w14:paraId="7AC0F015" w14:textId="77777777" w:rsidR="003210E1" w:rsidRPr="003210E1" w:rsidRDefault="003210E1" w:rsidP="003210E1">
      <w:pPr>
        <w:rPr>
          <w:sz w:val="24"/>
          <w:szCs w:val="24"/>
        </w:rPr>
      </w:pPr>
    </w:p>
    <w:p w14:paraId="56C74CC4" w14:textId="7E9F5C15" w:rsidR="003210E1" w:rsidRDefault="00A81F18" w:rsidP="003210E1">
      <w:pPr>
        <w:rPr>
          <w:sz w:val="24"/>
          <w:szCs w:val="24"/>
        </w:rPr>
      </w:pPr>
      <w:r>
        <w:rPr>
          <w:sz w:val="24"/>
          <w:szCs w:val="24"/>
        </w:rPr>
        <w:t xml:space="preserve">                                                                                                                                                     </w:t>
      </w:r>
    </w:p>
    <w:p w14:paraId="429C9E6B" w14:textId="77777777" w:rsidR="00A81F18" w:rsidRPr="003210E1" w:rsidRDefault="00A81F18" w:rsidP="003210E1">
      <w:pPr>
        <w:rPr>
          <w:sz w:val="24"/>
          <w:szCs w:val="24"/>
        </w:rPr>
      </w:pPr>
    </w:p>
    <w:p w14:paraId="36D8CDDA" w14:textId="77777777" w:rsidR="003210E1" w:rsidRPr="003210E1" w:rsidRDefault="003210E1" w:rsidP="003210E1">
      <w:pPr>
        <w:rPr>
          <w:sz w:val="24"/>
          <w:szCs w:val="24"/>
        </w:rPr>
      </w:pPr>
    </w:p>
    <w:p w14:paraId="365DE516" w14:textId="77777777" w:rsidR="003210E1" w:rsidRPr="003210E1" w:rsidRDefault="003210E1" w:rsidP="003210E1">
      <w:pPr>
        <w:rPr>
          <w:sz w:val="24"/>
          <w:szCs w:val="24"/>
        </w:rPr>
      </w:pPr>
    </w:p>
    <w:p w14:paraId="4B2A3C02" w14:textId="77777777" w:rsidR="003210E1" w:rsidRPr="003210E1" w:rsidRDefault="003210E1" w:rsidP="003210E1">
      <w:pPr>
        <w:rPr>
          <w:sz w:val="24"/>
          <w:szCs w:val="24"/>
        </w:rPr>
      </w:pPr>
    </w:p>
    <w:p w14:paraId="2E4CE95A" w14:textId="77777777" w:rsidR="003210E1" w:rsidRPr="003210E1" w:rsidRDefault="003210E1" w:rsidP="003210E1">
      <w:pPr>
        <w:rPr>
          <w:sz w:val="24"/>
          <w:szCs w:val="24"/>
        </w:rPr>
      </w:pPr>
    </w:p>
    <w:p w14:paraId="57A0E641" w14:textId="77777777" w:rsidR="003210E1" w:rsidRPr="003210E1" w:rsidRDefault="003210E1" w:rsidP="003210E1">
      <w:pPr>
        <w:rPr>
          <w:sz w:val="24"/>
          <w:szCs w:val="24"/>
        </w:rPr>
      </w:pPr>
    </w:p>
    <w:p w14:paraId="52AE2D2B" w14:textId="77777777" w:rsidR="003210E1" w:rsidRPr="003210E1" w:rsidRDefault="003210E1" w:rsidP="003210E1">
      <w:pPr>
        <w:rPr>
          <w:sz w:val="24"/>
          <w:szCs w:val="24"/>
        </w:rPr>
      </w:pPr>
    </w:p>
    <w:p w14:paraId="7F07B77D" w14:textId="77777777" w:rsidR="003210E1" w:rsidRPr="003210E1" w:rsidRDefault="003210E1" w:rsidP="003210E1">
      <w:pPr>
        <w:rPr>
          <w:sz w:val="24"/>
          <w:szCs w:val="24"/>
        </w:rPr>
      </w:pPr>
    </w:p>
    <w:p w14:paraId="661733B0" w14:textId="77777777" w:rsidR="003210E1" w:rsidRPr="003210E1" w:rsidRDefault="003210E1" w:rsidP="003210E1">
      <w:pPr>
        <w:rPr>
          <w:sz w:val="24"/>
          <w:szCs w:val="24"/>
        </w:rPr>
      </w:pPr>
    </w:p>
    <w:p w14:paraId="2326DBC1" w14:textId="77777777" w:rsidR="003210E1" w:rsidRPr="003210E1" w:rsidRDefault="003210E1" w:rsidP="003210E1">
      <w:pPr>
        <w:rPr>
          <w:sz w:val="24"/>
          <w:szCs w:val="24"/>
        </w:rPr>
      </w:pPr>
    </w:p>
    <w:p w14:paraId="77BBD79F" w14:textId="527D91F5" w:rsidR="004F7FF4" w:rsidRPr="00211AA0" w:rsidRDefault="00C45087" w:rsidP="00731549">
      <w:pPr>
        <w:pStyle w:val="Kop20"/>
      </w:pPr>
      <w:r>
        <w:br w:type="page"/>
      </w:r>
      <w:bookmarkStart w:id="1" w:name="_Toc8918072"/>
      <w:r w:rsidR="004F7FF4" w:rsidRPr="004F7FF4">
        <w:lastRenderedPageBreak/>
        <w:t>Voorwoord</w:t>
      </w:r>
      <w:bookmarkEnd w:id="1"/>
    </w:p>
    <w:p w14:paraId="2B530D18" w14:textId="77777777" w:rsidR="00EA7A22" w:rsidRPr="00186BBB" w:rsidRDefault="00EA7A22" w:rsidP="00211AA0">
      <w:pPr>
        <w:rPr>
          <w:rFonts w:cs="Arial"/>
        </w:rPr>
      </w:pPr>
    </w:p>
    <w:p w14:paraId="09885B22" w14:textId="470BD0B8" w:rsidR="004F7FF4" w:rsidRPr="00186BBB" w:rsidRDefault="004F7FF4" w:rsidP="00211AA0">
      <w:pPr>
        <w:rPr>
          <w:rFonts w:cs="Arial"/>
        </w:rPr>
      </w:pPr>
      <w:r w:rsidRPr="00186BBB">
        <w:rPr>
          <w:rFonts w:cs="Arial"/>
        </w:rPr>
        <w:t>Ik loop stage bij het bedrijf Allround Computer Service B.V. dat is een ICT-bedrijf op het Honderdland in Maasdijk. Ik ga kijken naar verschillende afdelingen binnen het bedrijf, zoals de receptie, afdeling verkoop, afdeling voorbereiding projecten en de administratie. Mijn stage gesprek verliep goed, ik heb mijn doelen besproken, wat ik kan gaan doen en een rondleiding van het bedrijf gekregen. Het bedrijf is gespecialiseerd in computers. Allround Computer Service B.V. heeft ervoor gekozen om zich toe te leggen op de levering, installatie, het beheer en het onderhoud van hard- en standaardsoftware.</w:t>
      </w:r>
      <w:r w:rsidRPr="00186BBB">
        <w:rPr>
          <w:rFonts w:cs="Arial"/>
        </w:rPr>
        <w:br/>
        <w:t xml:space="preserve"> </w:t>
      </w:r>
    </w:p>
    <w:p w14:paraId="4F1CCFBD" w14:textId="77777777" w:rsidR="004F7FF4" w:rsidRPr="00186BBB" w:rsidRDefault="004F7FF4" w:rsidP="00211AA0">
      <w:pPr>
        <w:rPr>
          <w:rFonts w:cs="Arial"/>
        </w:rPr>
      </w:pPr>
      <w:r w:rsidRPr="00186BBB">
        <w:rPr>
          <w:rFonts w:cs="Arial"/>
        </w:rPr>
        <w:t>Mijn doelen die ik wil bereiken zijn:</w:t>
      </w:r>
    </w:p>
    <w:p w14:paraId="1F5A5BD4" w14:textId="77777777" w:rsidR="004F7FF4" w:rsidRPr="00186BBB" w:rsidRDefault="004F7FF4" w:rsidP="00211AA0">
      <w:pPr>
        <w:rPr>
          <w:rFonts w:cs="Arial"/>
        </w:rPr>
      </w:pPr>
      <w:r w:rsidRPr="00186BBB">
        <w:rPr>
          <w:rFonts w:cs="Arial"/>
        </w:rPr>
        <w:t>De telefoon kunnen opnemen en een goed gesprek kunnen voeren.</w:t>
      </w:r>
    </w:p>
    <w:p w14:paraId="6881A982" w14:textId="77777777" w:rsidR="004F7FF4" w:rsidRPr="00186BBB" w:rsidRDefault="004F7FF4" w:rsidP="00211AA0">
      <w:pPr>
        <w:rPr>
          <w:rFonts w:cs="Arial"/>
        </w:rPr>
      </w:pPr>
      <w:r w:rsidRPr="00186BBB">
        <w:rPr>
          <w:rFonts w:cs="Arial"/>
        </w:rPr>
        <w:t>Werkzaamheden van de receptie kunnen uitvoeren.</w:t>
      </w:r>
    </w:p>
    <w:p w14:paraId="5150C3BB" w14:textId="77777777" w:rsidR="004F7FF4" w:rsidRPr="00186BBB" w:rsidRDefault="004F7FF4" w:rsidP="00211AA0">
      <w:pPr>
        <w:rPr>
          <w:rFonts w:cs="Arial"/>
        </w:rPr>
      </w:pPr>
      <w:r w:rsidRPr="00186BBB">
        <w:rPr>
          <w:rFonts w:cs="Arial"/>
        </w:rPr>
        <w:t xml:space="preserve">Administratieve werkzaamheden kunnen uitvoeren. </w:t>
      </w:r>
    </w:p>
    <w:p w14:paraId="2271BF2B" w14:textId="77777777" w:rsidR="004F7FF4" w:rsidRPr="00186BBB" w:rsidRDefault="004F7FF4" w:rsidP="00211AA0">
      <w:pPr>
        <w:rPr>
          <w:rFonts w:cs="Arial"/>
        </w:rPr>
      </w:pPr>
      <w:r w:rsidRPr="00186BBB">
        <w:rPr>
          <w:rFonts w:cs="Arial"/>
        </w:rPr>
        <w:t>Weten wat de technische mensen doen.</w:t>
      </w:r>
    </w:p>
    <w:p w14:paraId="00BF8D1F" w14:textId="77777777" w:rsidR="004F7FF4" w:rsidRPr="00186BBB" w:rsidRDefault="004F7FF4" w:rsidP="00211AA0">
      <w:pPr>
        <w:rPr>
          <w:rFonts w:cs="Arial"/>
        </w:rPr>
      </w:pPr>
      <w:r w:rsidRPr="00186BBB">
        <w:rPr>
          <w:rFonts w:cs="Arial"/>
        </w:rPr>
        <w:t>Weten wat de verkoop mensen doen.</w:t>
      </w:r>
    </w:p>
    <w:p w14:paraId="4F959017" w14:textId="77777777" w:rsidR="004F7FF4" w:rsidRPr="00186BBB" w:rsidRDefault="004F7FF4" w:rsidP="00211AA0">
      <w:pPr>
        <w:rPr>
          <w:rFonts w:cs="Arial"/>
        </w:rPr>
      </w:pPr>
    </w:p>
    <w:p w14:paraId="37C5942E" w14:textId="77777777" w:rsidR="004F7FF4" w:rsidRPr="00186BBB" w:rsidRDefault="004F7FF4" w:rsidP="00211AA0">
      <w:pPr>
        <w:rPr>
          <w:rFonts w:cs="Arial"/>
        </w:rPr>
      </w:pPr>
    </w:p>
    <w:p w14:paraId="31D27524" w14:textId="77777777" w:rsidR="004F7FF4" w:rsidRPr="00186BBB" w:rsidRDefault="004F7FF4" w:rsidP="00211AA0">
      <w:pPr>
        <w:rPr>
          <w:rFonts w:cs="Arial"/>
        </w:rPr>
      </w:pPr>
      <w:r w:rsidRPr="00186BBB">
        <w:rPr>
          <w:rFonts w:cs="Arial"/>
        </w:rPr>
        <w:t>Mijn stage is geslaagd als ik tijdens deze stage alle doelen heb bereikt en een goed beeld heb gekregen van het werk bij Allround Computer Service B.V.</w:t>
      </w:r>
    </w:p>
    <w:p w14:paraId="71E4A40B" w14:textId="77777777" w:rsidR="004F7FF4" w:rsidRPr="00186BBB" w:rsidRDefault="004F7FF4" w:rsidP="00211AA0">
      <w:pPr>
        <w:rPr>
          <w:rFonts w:cs="Arial"/>
        </w:rPr>
      </w:pPr>
      <w:r w:rsidRPr="00186BBB">
        <w:rPr>
          <w:rFonts w:cs="Arial"/>
        </w:rPr>
        <w:t xml:space="preserve"> </w:t>
      </w:r>
    </w:p>
    <w:p w14:paraId="6B761C26" w14:textId="77777777" w:rsidR="003210E1" w:rsidRPr="003210E1" w:rsidRDefault="003210E1" w:rsidP="00211AA0">
      <w:pPr>
        <w:rPr>
          <w:sz w:val="24"/>
          <w:szCs w:val="24"/>
        </w:rPr>
      </w:pPr>
    </w:p>
    <w:p w14:paraId="2D22DC36" w14:textId="77777777" w:rsidR="003210E1" w:rsidRPr="003210E1" w:rsidRDefault="003210E1" w:rsidP="00211AA0">
      <w:pPr>
        <w:rPr>
          <w:sz w:val="24"/>
          <w:szCs w:val="24"/>
        </w:rPr>
      </w:pPr>
    </w:p>
    <w:p w14:paraId="2D66C794" w14:textId="77777777" w:rsidR="003210E1" w:rsidRPr="003210E1" w:rsidRDefault="003210E1" w:rsidP="00211AA0">
      <w:pPr>
        <w:rPr>
          <w:sz w:val="24"/>
          <w:szCs w:val="24"/>
        </w:rPr>
      </w:pPr>
    </w:p>
    <w:p w14:paraId="5B0348F0" w14:textId="77777777" w:rsidR="006D6EE9" w:rsidRPr="003210E1" w:rsidRDefault="006D6EE9" w:rsidP="00211AA0">
      <w:pPr>
        <w:rPr>
          <w:sz w:val="24"/>
          <w:szCs w:val="24"/>
        </w:rPr>
      </w:pPr>
    </w:p>
    <w:p w14:paraId="281206AA" w14:textId="77777777" w:rsidR="00DD576A" w:rsidRPr="003210E1" w:rsidRDefault="00DD576A" w:rsidP="00211AA0">
      <w:pPr>
        <w:rPr>
          <w:sz w:val="24"/>
          <w:szCs w:val="24"/>
        </w:rPr>
      </w:pPr>
    </w:p>
    <w:p w14:paraId="56967BAD" w14:textId="77777777" w:rsidR="00DD576A" w:rsidRPr="003210E1" w:rsidRDefault="00DD576A" w:rsidP="00211AA0">
      <w:pPr>
        <w:rPr>
          <w:sz w:val="24"/>
          <w:szCs w:val="24"/>
        </w:rPr>
      </w:pPr>
    </w:p>
    <w:p w14:paraId="66138678" w14:textId="77777777" w:rsidR="00DD576A" w:rsidRPr="003210E1" w:rsidRDefault="00DD576A" w:rsidP="00211AA0"/>
    <w:p w14:paraId="161A95A5" w14:textId="77777777" w:rsidR="00DD576A" w:rsidRPr="003210E1" w:rsidRDefault="00DD576A" w:rsidP="00211AA0">
      <w:r w:rsidRPr="003210E1">
        <w:t xml:space="preserve"> </w:t>
      </w:r>
    </w:p>
    <w:p w14:paraId="14EB8B93" w14:textId="77777777" w:rsidR="00DD576A" w:rsidRPr="003210E1" w:rsidRDefault="00DD576A" w:rsidP="00211AA0"/>
    <w:p w14:paraId="2B563575" w14:textId="77777777" w:rsidR="00DD576A" w:rsidRPr="003210E1" w:rsidRDefault="00DD576A" w:rsidP="00211AA0">
      <w:pPr>
        <w:rPr>
          <w:sz w:val="24"/>
          <w:szCs w:val="24"/>
        </w:rPr>
      </w:pPr>
    </w:p>
    <w:p w14:paraId="254DA60B" w14:textId="77777777" w:rsidR="00211AA0" w:rsidRDefault="00211AA0" w:rsidP="00211AA0">
      <w:pPr>
        <w:rPr>
          <w:rFonts w:asciiTheme="majorHAnsi" w:hAnsiTheme="majorHAnsi"/>
          <w:color w:val="244061" w:themeColor="accent1" w:themeShade="80"/>
          <w:sz w:val="32"/>
          <w:szCs w:val="32"/>
        </w:rPr>
      </w:pPr>
      <w:r>
        <w:br w:type="page"/>
      </w:r>
    </w:p>
    <w:p w14:paraId="2EE7B3FC" w14:textId="77777777" w:rsidR="00211AA0" w:rsidRDefault="003727EA" w:rsidP="00211AA0">
      <w:pPr>
        <w:pStyle w:val="Kop20"/>
      </w:pPr>
      <w:bookmarkStart w:id="2" w:name="_Toc8918073"/>
      <w:r w:rsidRPr="00D170E3">
        <w:lastRenderedPageBreak/>
        <w:t>Weekverslag</w:t>
      </w:r>
      <w:bookmarkEnd w:id="2"/>
      <w:r w:rsidRPr="00D170E3">
        <w:t xml:space="preserve"> </w:t>
      </w:r>
    </w:p>
    <w:p w14:paraId="09F0A909" w14:textId="77777777" w:rsidR="00211AA0" w:rsidRDefault="00211AA0" w:rsidP="00211AA0"/>
    <w:p w14:paraId="7091739E" w14:textId="77777777" w:rsidR="003727EA" w:rsidRPr="00211AA0" w:rsidRDefault="003727EA" w:rsidP="00211AA0">
      <w:pPr>
        <w:rPr>
          <w:color w:val="244061" w:themeColor="accent1" w:themeShade="80"/>
          <w:szCs w:val="22"/>
        </w:rPr>
      </w:pPr>
      <w:r w:rsidRPr="00211AA0">
        <w:rPr>
          <w:szCs w:val="22"/>
        </w:rPr>
        <w:t xml:space="preserve">Ik heb deze week </w:t>
      </w:r>
      <w:r w:rsidR="001E493A" w:rsidRPr="00211AA0">
        <w:rPr>
          <w:szCs w:val="22"/>
        </w:rPr>
        <w:t>stagegelopen</w:t>
      </w:r>
      <w:r w:rsidRPr="00211AA0">
        <w:rPr>
          <w:szCs w:val="22"/>
        </w:rPr>
        <w:t xml:space="preserve"> bij </w:t>
      </w:r>
      <w:r w:rsidR="001E493A" w:rsidRPr="00211AA0">
        <w:rPr>
          <w:szCs w:val="22"/>
        </w:rPr>
        <w:t>Allround</w:t>
      </w:r>
      <w:r w:rsidRPr="00211AA0">
        <w:rPr>
          <w:szCs w:val="22"/>
        </w:rPr>
        <w:t xml:space="preserve"> </w:t>
      </w:r>
      <w:r w:rsidR="001E493A" w:rsidRPr="00211AA0">
        <w:rPr>
          <w:szCs w:val="22"/>
        </w:rPr>
        <w:t>C</w:t>
      </w:r>
      <w:r w:rsidRPr="00211AA0">
        <w:rPr>
          <w:szCs w:val="22"/>
        </w:rPr>
        <w:t xml:space="preserve">omputer </w:t>
      </w:r>
      <w:r w:rsidR="001E493A" w:rsidRPr="00211AA0">
        <w:rPr>
          <w:szCs w:val="22"/>
        </w:rPr>
        <w:t>S</w:t>
      </w:r>
      <w:r w:rsidRPr="00211AA0">
        <w:rPr>
          <w:szCs w:val="22"/>
        </w:rPr>
        <w:t xml:space="preserve">ervice </w:t>
      </w:r>
      <w:r w:rsidR="001E493A" w:rsidRPr="00211AA0">
        <w:rPr>
          <w:szCs w:val="22"/>
        </w:rPr>
        <w:t xml:space="preserve">B.V. </w:t>
      </w:r>
      <w:r w:rsidRPr="00211AA0">
        <w:rPr>
          <w:szCs w:val="22"/>
        </w:rPr>
        <w:t xml:space="preserve">op het </w:t>
      </w:r>
      <w:r w:rsidR="007B09BC">
        <w:rPr>
          <w:szCs w:val="22"/>
        </w:rPr>
        <w:t>H</w:t>
      </w:r>
      <w:r w:rsidRPr="00211AA0">
        <w:rPr>
          <w:szCs w:val="22"/>
        </w:rPr>
        <w:t xml:space="preserve">onderdland </w:t>
      </w:r>
      <w:r w:rsidR="007B09BC">
        <w:rPr>
          <w:szCs w:val="22"/>
        </w:rPr>
        <w:t xml:space="preserve">151 </w:t>
      </w:r>
      <w:r w:rsidRPr="00211AA0">
        <w:rPr>
          <w:szCs w:val="22"/>
        </w:rPr>
        <w:t>in Maasdijk</w:t>
      </w:r>
      <w:r w:rsidR="00922480" w:rsidRPr="00211AA0">
        <w:rPr>
          <w:szCs w:val="22"/>
        </w:rPr>
        <w:t>.</w:t>
      </w:r>
      <w:r w:rsidRPr="00211AA0">
        <w:rPr>
          <w:szCs w:val="22"/>
        </w:rPr>
        <w:t xml:space="preserve"> Ik heb gekeken naar verschillende afdelingen binnen het bedrijf, zoals de receptie, afdeling verkoop, afdeling voorbereiding projecten en de administratie.</w:t>
      </w:r>
    </w:p>
    <w:p w14:paraId="170D5AD4" w14:textId="77777777" w:rsidR="005E7641" w:rsidRPr="00211AA0" w:rsidRDefault="001E493A" w:rsidP="00211AA0">
      <w:pPr>
        <w:rPr>
          <w:rFonts w:cs="Arial"/>
          <w:szCs w:val="22"/>
        </w:rPr>
      </w:pPr>
      <w:r w:rsidRPr="00211AA0">
        <w:rPr>
          <w:rFonts w:cs="Arial"/>
          <w:szCs w:val="22"/>
        </w:rPr>
        <w:t xml:space="preserve">Ik heb </w:t>
      </w:r>
      <w:r w:rsidR="003378A4">
        <w:rPr>
          <w:rFonts w:cs="Arial"/>
          <w:szCs w:val="22"/>
        </w:rPr>
        <w:t xml:space="preserve">ook </w:t>
      </w:r>
      <w:r w:rsidR="00AA00A4" w:rsidRPr="00211AA0">
        <w:rPr>
          <w:rFonts w:cs="Arial"/>
          <w:szCs w:val="22"/>
        </w:rPr>
        <w:t xml:space="preserve">al </w:t>
      </w:r>
      <w:r w:rsidRPr="00211AA0">
        <w:rPr>
          <w:rFonts w:cs="Arial"/>
          <w:szCs w:val="22"/>
        </w:rPr>
        <w:t xml:space="preserve">werkzaamheden </w:t>
      </w:r>
      <w:r w:rsidR="00AA00A4" w:rsidRPr="00211AA0">
        <w:rPr>
          <w:rFonts w:cs="Arial"/>
          <w:szCs w:val="22"/>
        </w:rPr>
        <w:t xml:space="preserve">uitgevoerd </w:t>
      </w:r>
      <w:r w:rsidRPr="00211AA0">
        <w:rPr>
          <w:rFonts w:cs="Arial"/>
          <w:szCs w:val="22"/>
        </w:rPr>
        <w:t>zoals</w:t>
      </w:r>
      <w:r w:rsidR="00AA00A4" w:rsidRPr="00211AA0">
        <w:rPr>
          <w:rFonts w:cs="Arial"/>
          <w:szCs w:val="22"/>
        </w:rPr>
        <w:t>:</w:t>
      </w:r>
      <w:r w:rsidRPr="00211AA0">
        <w:rPr>
          <w:rFonts w:cs="Arial"/>
          <w:szCs w:val="22"/>
        </w:rPr>
        <w:t xml:space="preserve"> de telefoon opnemen, facturen geprint en gestempeld, melding </w:t>
      </w:r>
      <w:r w:rsidR="00922480" w:rsidRPr="00211AA0">
        <w:rPr>
          <w:rFonts w:cs="Arial"/>
          <w:szCs w:val="22"/>
        </w:rPr>
        <w:t>b</w:t>
      </w:r>
      <w:r w:rsidRPr="00211AA0">
        <w:rPr>
          <w:rFonts w:cs="Arial"/>
          <w:szCs w:val="22"/>
        </w:rPr>
        <w:t>onne</w:t>
      </w:r>
      <w:r w:rsidR="00922480" w:rsidRPr="00211AA0">
        <w:rPr>
          <w:rFonts w:cs="Arial"/>
          <w:szCs w:val="22"/>
        </w:rPr>
        <w:t>n</w:t>
      </w:r>
      <w:r w:rsidRPr="00211AA0">
        <w:rPr>
          <w:rFonts w:cs="Arial"/>
          <w:szCs w:val="22"/>
        </w:rPr>
        <w:t xml:space="preserve"> gesloten, pakketjes ontvangen bij de post, apparaten neergezet bij de projecten, pakketjes in gescand in het systeem </w:t>
      </w:r>
      <w:r w:rsidR="00AA00A4" w:rsidRPr="00211AA0">
        <w:rPr>
          <w:rFonts w:cs="Arial"/>
          <w:szCs w:val="22"/>
        </w:rPr>
        <w:t>en de betaalde facturen opgeborgen</w:t>
      </w:r>
      <w:r w:rsidR="00922480" w:rsidRPr="00211AA0">
        <w:rPr>
          <w:rFonts w:cs="Arial"/>
          <w:szCs w:val="22"/>
        </w:rPr>
        <w:t>.</w:t>
      </w:r>
    </w:p>
    <w:p w14:paraId="7662362D" w14:textId="77777777" w:rsidR="005E7641" w:rsidRPr="00211AA0" w:rsidRDefault="005E7641" w:rsidP="00211AA0">
      <w:pPr>
        <w:rPr>
          <w:rFonts w:cs="Arial"/>
          <w:szCs w:val="22"/>
        </w:rPr>
      </w:pPr>
      <w:r w:rsidRPr="00211AA0">
        <w:rPr>
          <w:rFonts w:cs="Arial"/>
          <w:szCs w:val="22"/>
        </w:rPr>
        <w:t xml:space="preserve">Bij de telefoon opnemen ben </w:t>
      </w:r>
      <w:r w:rsidR="003378A4">
        <w:rPr>
          <w:rFonts w:cs="Arial"/>
          <w:szCs w:val="22"/>
        </w:rPr>
        <w:t xml:space="preserve">ik </w:t>
      </w:r>
      <w:r w:rsidRPr="00211AA0">
        <w:rPr>
          <w:rFonts w:cs="Arial"/>
          <w:szCs w:val="22"/>
        </w:rPr>
        <w:t>erachter gekomen dat het soms wel lastig is</w:t>
      </w:r>
      <w:r w:rsidR="003378A4">
        <w:rPr>
          <w:rFonts w:cs="Arial"/>
          <w:szCs w:val="22"/>
        </w:rPr>
        <w:t xml:space="preserve">. Je bent zo gefocust op het gesprek is het moeilijk goed te horen en te onthouden wie je aan de telefoon hebt. Het gaat gelukkig steeds beter. Ik heb </w:t>
      </w:r>
      <w:r w:rsidRPr="00211AA0">
        <w:rPr>
          <w:rFonts w:cs="Arial"/>
          <w:szCs w:val="22"/>
        </w:rPr>
        <w:t>een oortje</w:t>
      </w:r>
      <w:r w:rsidR="003378A4">
        <w:rPr>
          <w:rFonts w:cs="Arial"/>
          <w:szCs w:val="22"/>
        </w:rPr>
        <w:t xml:space="preserve"> (headset)</w:t>
      </w:r>
      <w:r w:rsidRPr="00211AA0">
        <w:rPr>
          <w:rFonts w:cs="Arial"/>
          <w:szCs w:val="22"/>
        </w:rPr>
        <w:t xml:space="preserve"> gekregen</w:t>
      </w:r>
      <w:r w:rsidR="003378A4">
        <w:rPr>
          <w:rFonts w:cs="Arial"/>
          <w:szCs w:val="22"/>
        </w:rPr>
        <w:t>, zo</w:t>
      </w:r>
      <w:r w:rsidRPr="00211AA0">
        <w:rPr>
          <w:rFonts w:cs="Arial"/>
          <w:szCs w:val="22"/>
        </w:rPr>
        <w:t xml:space="preserve">dat </w:t>
      </w:r>
      <w:r w:rsidR="00D04D5A" w:rsidRPr="00211AA0">
        <w:rPr>
          <w:rFonts w:cs="Arial"/>
          <w:szCs w:val="22"/>
        </w:rPr>
        <w:t>mijn</w:t>
      </w:r>
      <w:r w:rsidRPr="00211AA0">
        <w:rPr>
          <w:rFonts w:cs="Arial"/>
          <w:szCs w:val="22"/>
        </w:rPr>
        <w:t xml:space="preserve"> handen vrij zijn en </w:t>
      </w:r>
      <w:r w:rsidR="003378A4">
        <w:rPr>
          <w:rFonts w:cs="Arial"/>
          <w:szCs w:val="22"/>
        </w:rPr>
        <w:t xml:space="preserve">ik </w:t>
      </w:r>
      <w:r w:rsidRPr="00211AA0">
        <w:rPr>
          <w:rFonts w:cs="Arial"/>
          <w:szCs w:val="22"/>
        </w:rPr>
        <w:t>het gelijk kan noteren</w:t>
      </w:r>
      <w:r w:rsidR="003378A4">
        <w:rPr>
          <w:rFonts w:cs="Arial"/>
          <w:szCs w:val="22"/>
        </w:rPr>
        <w:t xml:space="preserve"> of in het systeem kan typen. </w:t>
      </w:r>
    </w:p>
    <w:p w14:paraId="30C56146" w14:textId="77777777" w:rsidR="00E55880" w:rsidRPr="00211AA0" w:rsidRDefault="00E55880" w:rsidP="00211AA0">
      <w:pPr>
        <w:rPr>
          <w:rStyle w:val="Hyperlink"/>
          <w:rFonts w:cs="Arial"/>
          <w:color w:val="auto"/>
          <w:szCs w:val="22"/>
          <w:u w:val="none"/>
        </w:rPr>
      </w:pPr>
    </w:p>
    <w:p w14:paraId="1F3176E6" w14:textId="59D61E57" w:rsidR="00E55880" w:rsidRDefault="003210E1" w:rsidP="00211AA0">
      <w:pPr>
        <w:rPr>
          <w:rStyle w:val="Hyperlink"/>
          <w:rFonts w:cs="Arial"/>
          <w:color w:val="auto"/>
          <w:szCs w:val="22"/>
          <w:u w:val="none"/>
        </w:rPr>
      </w:pPr>
      <w:r w:rsidRPr="00211AA0">
        <w:rPr>
          <w:rStyle w:val="Hyperlink"/>
          <w:rFonts w:cs="Arial"/>
          <w:color w:val="auto"/>
          <w:szCs w:val="22"/>
          <w:u w:val="none"/>
        </w:rPr>
        <w:t xml:space="preserve">Een van mijn </w:t>
      </w:r>
      <w:r w:rsidR="003378A4">
        <w:rPr>
          <w:rStyle w:val="Hyperlink"/>
          <w:rFonts w:cs="Arial"/>
          <w:color w:val="auto"/>
          <w:szCs w:val="22"/>
          <w:u w:val="none"/>
        </w:rPr>
        <w:t xml:space="preserve">dagelijkse </w:t>
      </w:r>
      <w:r w:rsidRPr="00211AA0">
        <w:rPr>
          <w:rStyle w:val="Hyperlink"/>
          <w:rFonts w:cs="Arial"/>
          <w:color w:val="auto"/>
          <w:szCs w:val="22"/>
          <w:u w:val="none"/>
        </w:rPr>
        <w:t xml:space="preserve">taken </w:t>
      </w:r>
      <w:r w:rsidR="003378A4">
        <w:rPr>
          <w:rStyle w:val="Hyperlink"/>
          <w:rFonts w:cs="Arial"/>
          <w:color w:val="auto"/>
          <w:szCs w:val="22"/>
          <w:u w:val="none"/>
        </w:rPr>
        <w:t>is</w:t>
      </w:r>
      <w:r w:rsidRPr="00211AA0">
        <w:rPr>
          <w:rStyle w:val="Hyperlink"/>
          <w:rFonts w:cs="Arial"/>
          <w:color w:val="auto"/>
          <w:szCs w:val="22"/>
          <w:u w:val="none"/>
        </w:rPr>
        <w:t xml:space="preserve"> de mailbox </w:t>
      </w:r>
      <w:hyperlink r:id="rId13" w:history="1">
        <w:r w:rsidRPr="00211AA0">
          <w:rPr>
            <w:rStyle w:val="Hyperlink"/>
            <w:rFonts w:cs="Arial"/>
            <w:color w:val="0F243E" w:themeColor="text2" w:themeShade="80"/>
            <w:szCs w:val="22"/>
          </w:rPr>
          <w:t>facturen@allround.nl</w:t>
        </w:r>
      </w:hyperlink>
      <w:r w:rsidRPr="00211AA0">
        <w:rPr>
          <w:rStyle w:val="Hyperlink"/>
          <w:rFonts w:cs="Arial"/>
          <w:color w:val="0F243E" w:themeColor="text2" w:themeShade="80"/>
          <w:szCs w:val="22"/>
          <w:u w:val="none"/>
        </w:rPr>
        <w:t xml:space="preserve">  </w:t>
      </w:r>
      <w:r w:rsidRPr="00211AA0">
        <w:rPr>
          <w:rStyle w:val="Hyperlink"/>
          <w:rFonts w:cs="Arial"/>
          <w:color w:val="auto"/>
          <w:szCs w:val="22"/>
          <w:u w:val="none"/>
        </w:rPr>
        <w:t>in de gaten houden</w:t>
      </w:r>
      <w:r w:rsidR="003378A4">
        <w:rPr>
          <w:rStyle w:val="Hyperlink"/>
          <w:rFonts w:cs="Arial"/>
          <w:color w:val="auto"/>
          <w:szCs w:val="22"/>
          <w:u w:val="none"/>
        </w:rPr>
        <w:t>. Als</w:t>
      </w:r>
      <w:r w:rsidRPr="00211AA0">
        <w:rPr>
          <w:rStyle w:val="Hyperlink"/>
          <w:rFonts w:cs="Arial"/>
          <w:color w:val="auto"/>
          <w:szCs w:val="22"/>
          <w:u w:val="none"/>
        </w:rPr>
        <w:t xml:space="preserve"> er nieuwe berichten zijn moeten de facturen worden uitgeprint en een boekstuk stempel krijgen. Vervolgens </w:t>
      </w:r>
      <w:r w:rsidR="003378A4">
        <w:rPr>
          <w:rStyle w:val="Hyperlink"/>
          <w:rFonts w:cs="Arial"/>
          <w:color w:val="auto"/>
          <w:szCs w:val="22"/>
          <w:u w:val="none"/>
        </w:rPr>
        <w:t xml:space="preserve">moeten de facturen in het juiste bakje gelegd worden, zodat ze door de administratie kunnen worden verwerkt in het systeem. </w:t>
      </w:r>
    </w:p>
    <w:p w14:paraId="47AB1F6F" w14:textId="77777777" w:rsidR="003378A4" w:rsidRPr="00211AA0" w:rsidRDefault="003378A4" w:rsidP="00211AA0">
      <w:pPr>
        <w:rPr>
          <w:rStyle w:val="Hyperlink"/>
          <w:rFonts w:cs="Arial"/>
          <w:color w:val="auto"/>
          <w:szCs w:val="22"/>
          <w:u w:val="none"/>
        </w:rPr>
      </w:pPr>
    </w:p>
    <w:p w14:paraId="0AE1C2EA" w14:textId="322C8AC5" w:rsidR="005664E2" w:rsidRPr="00211AA0" w:rsidRDefault="005664E2" w:rsidP="00211AA0">
      <w:pPr>
        <w:rPr>
          <w:szCs w:val="22"/>
        </w:rPr>
      </w:pPr>
      <w:r w:rsidRPr="00211AA0">
        <w:rPr>
          <w:rStyle w:val="Hyperlink"/>
          <w:rFonts w:cs="Arial"/>
          <w:color w:val="auto"/>
          <w:szCs w:val="22"/>
          <w:u w:val="none"/>
        </w:rPr>
        <w:t xml:space="preserve">Ook heb </w:t>
      </w:r>
      <w:r w:rsidR="003378A4">
        <w:rPr>
          <w:rStyle w:val="Hyperlink"/>
          <w:rFonts w:cs="Arial"/>
          <w:color w:val="auto"/>
          <w:szCs w:val="22"/>
          <w:u w:val="none"/>
        </w:rPr>
        <w:t xml:space="preserve">ik </w:t>
      </w:r>
      <w:r w:rsidRPr="00211AA0">
        <w:rPr>
          <w:rStyle w:val="Hyperlink"/>
          <w:rFonts w:cs="Arial"/>
          <w:color w:val="auto"/>
          <w:szCs w:val="22"/>
          <w:u w:val="none"/>
        </w:rPr>
        <w:t>melding</w:t>
      </w:r>
      <w:r w:rsidR="003378A4">
        <w:rPr>
          <w:rStyle w:val="Hyperlink"/>
          <w:rFonts w:cs="Arial"/>
          <w:color w:val="auto"/>
          <w:szCs w:val="22"/>
          <w:u w:val="none"/>
        </w:rPr>
        <w:t>s</w:t>
      </w:r>
      <w:r w:rsidRPr="00211AA0">
        <w:rPr>
          <w:rStyle w:val="Hyperlink"/>
          <w:rFonts w:cs="Arial"/>
          <w:color w:val="auto"/>
          <w:szCs w:val="22"/>
          <w:u w:val="none"/>
        </w:rPr>
        <w:t>bonnen afgesloten</w:t>
      </w:r>
      <w:r w:rsidR="003378A4">
        <w:rPr>
          <w:rStyle w:val="Hyperlink"/>
          <w:rFonts w:cs="Arial"/>
          <w:color w:val="auto"/>
          <w:szCs w:val="22"/>
          <w:u w:val="none"/>
        </w:rPr>
        <w:t>. D</w:t>
      </w:r>
      <w:r w:rsidRPr="00211AA0">
        <w:rPr>
          <w:rStyle w:val="Hyperlink"/>
          <w:rFonts w:cs="Arial"/>
          <w:color w:val="auto"/>
          <w:szCs w:val="22"/>
          <w:u w:val="none"/>
        </w:rPr>
        <w:t>at doen we via het systeem ACS 2000 in de F11 lijst</w:t>
      </w:r>
      <w:r w:rsidR="003378A4">
        <w:rPr>
          <w:rStyle w:val="Hyperlink"/>
          <w:rFonts w:cs="Arial"/>
          <w:color w:val="auto"/>
          <w:szCs w:val="22"/>
          <w:u w:val="none"/>
        </w:rPr>
        <w:t>. We</w:t>
      </w:r>
      <w:r w:rsidR="00B22409" w:rsidRPr="00211AA0">
        <w:rPr>
          <w:rStyle w:val="Hyperlink"/>
          <w:rFonts w:cs="Arial"/>
          <w:color w:val="auto"/>
          <w:szCs w:val="22"/>
          <w:u w:val="none"/>
        </w:rPr>
        <w:t xml:space="preserve"> doen </w:t>
      </w:r>
      <w:r w:rsidR="00494974" w:rsidRPr="00211AA0">
        <w:rPr>
          <w:rStyle w:val="Hyperlink"/>
          <w:rFonts w:cs="Arial"/>
          <w:color w:val="auto"/>
          <w:szCs w:val="22"/>
          <w:u w:val="none"/>
        </w:rPr>
        <w:t xml:space="preserve">dit </w:t>
      </w:r>
      <w:r w:rsidR="00494974">
        <w:rPr>
          <w:rStyle w:val="Hyperlink"/>
          <w:rFonts w:cs="Arial"/>
          <w:color w:val="auto"/>
          <w:szCs w:val="22"/>
          <w:u w:val="none"/>
        </w:rPr>
        <w:t>voor</w:t>
      </w:r>
      <w:r w:rsidR="00B22409" w:rsidRPr="00211AA0">
        <w:rPr>
          <w:szCs w:val="22"/>
        </w:rPr>
        <w:t xml:space="preserve"> de facturatie</w:t>
      </w:r>
      <w:r w:rsidR="003378A4">
        <w:rPr>
          <w:szCs w:val="22"/>
        </w:rPr>
        <w:t xml:space="preserve">, </w:t>
      </w:r>
      <w:r w:rsidR="00B22409" w:rsidRPr="00211AA0">
        <w:rPr>
          <w:szCs w:val="22"/>
        </w:rPr>
        <w:t xml:space="preserve">omdat bepaald </w:t>
      </w:r>
      <w:r w:rsidR="003378A4">
        <w:rPr>
          <w:szCs w:val="22"/>
        </w:rPr>
        <w:t xml:space="preserve">moet </w:t>
      </w:r>
      <w:r w:rsidR="00B22409" w:rsidRPr="00211AA0">
        <w:rPr>
          <w:szCs w:val="22"/>
        </w:rPr>
        <w:t>worden of gemaakte uren binnen het contract van de klant vallen wanneer de uren binnen het contract horen dan moeten de meldingen worden afgesloten in het systeem</w:t>
      </w:r>
      <w:r w:rsidR="002B632B" w:rsidRPr="00211AA0">
        <w:rPr>
          <w:szCs w:val="22"/>
        </w:rPr>
        <w:t xml:space="preserve">. Ik kreeg uitleg hoe ik de bon moest </w:t>
      </w:r>
      <w:r w:rsidR="00724E4E" w:rsidRPr="00211AA0">
        <w:rPr>
          <w:szCs w:val="22"/>
        </w:rPr>
        <w:t>af</w:t>
      </w:r>
      <w:r w:rsidR="002B632B" w:rsidRPr="00211AA0">
        <w:rPr>
          <w:szCs w:val="22"/>
        </w:rPr>
        <w:t>sluiten</w:t>
      </w:r>
      <w:r w:rsidR="003378A4">
        <w:rPr>
          <w:szCs w:val="22"/>
        </w:rPr>
        <w:t xml:space="preserve">. Deze taak verliep goed, ik had er geen </w:t>
      </w:r>
      <w:r w:rsidR="00724E4E" w:rsidRPr="00211AA0">
        <w:rPr>
          <w:szCs w:val="22"/>
        </w:rPr>
        <w:t>problemen mee.</w:t>
      </w:r>
    </w:p>
    <w:p w14:paraId="11FF3977" w14:textId="77777777" w:rsidR="00724E4E" w:rsidRPr="00211AA0" w:rsidRDefault="00724E4E" w:rsidP="00211AA0">
      <w:pPr>
        <w:rPr>
          <w:szCs w:val="22"/>
        </w:rPr>
      </w:pPr>
    </w:p>
    <w:p w14:paraId="074C5563" w14:textId="77777777" w:rsidR="00A860DD" w:rsidRDefault="003378A4" w:rsidP="00211AA0">
      <w:pPr>
        <w:rPr>
          <w:szCs w:val="22"/>
        </w:rPr>
      </w:pPr>
      <w:r>
        <w:rPr>
          <w:szCs w:val="22"/>
        </w:rPr>
        <w:t xml:space="preserve">Er komen ook goederen binnen. Deze worden in ontvangst genomen door de receptie, bij de grote roldeur in de hal. De bezorger belt aan, waarna wij de deur voor hem openen. </w:t>
      </w:r>
      <w:r w:rsidR="00DF4CCD">
        <w:rPr>
          <w:szCs w:val="22"/>
        </w:rPr>
        <w:t xml:space="preserve">We nemen de pakjes aan en tekenen voor ontvangst. </w:t>
      </w:r>
      <w:r>
        <w:rPr>
          <w:szCs w:val="22"/>
        </w:rPr>
        <w:t>Aan de buitenkant van de pak</w:t>
      </w:r>
      <w:r w:rsidR="009C7D55">
        <w:rPr>
          <w:szCs w:val="22"/>
        </w:rPr>
        <w:t xml:space="preserve">ketten zit een pakbon. Deze wordt er afgehaald en bij de receptie wordt dan gecontroleerd voor wie het is. De pakketten in ontvangst nemen kan ik al zelf doen. </w:t>
      </w:r>
    </w:p>
    <w:p w14:paraId="16747190" w14:textId="77777777" w:rsidR="009C7D55" w:rsidRPr="00211AA0" w:rsidRDefault="009C7D55" w:rsidP="00211AA0">
      <w:pPr>
        <w:rPr>
          <w:szCs w:val="22"/>
        </w:rPr>
      </w:pPr>
    </w:p>
    <w:p w14:paraId="0C355671" w14:textId="77777777" w:rsidR="009C7D55" w:rsidRDefault="00A860DD" w:rsidP="00211AA0">
      <w:pPr>
        <w:rPr>
          <w:rStyle w:val="Hyperlink"/>
          <w:color w:val="auto"/>
          <w:szCs w:val="22"/>
          <w:u w:val="none"/>
        </w:rPr>
      </w:pPr>
      <w:r w:rsidRPr="00211AA0">
        <w:rPr>
          <w:rStyle w:val="Hyperlink"/>
          <w:color w:val="auto"/>
          <w:szCs w:val="22"/>
          <w:u w:val="none"/>
        </w:rPr>
        <w:t xml:space="preserve">Als de </w:t>
      </w:r>
      <w:r w:rsidR="009C7D55">
        <w:rPr>
          <w:rStyle w:val="Hyperlink"/>
          <w:color w:val="auto"/>
          <w:szCs w:val="22"/>
          <w:u w:val="none"/>
        </w:rPr>
        <w:t xml:space="preserve">receptie heeft gekeken voor wie de spullen zijn, moet het klaargezet worden bij voor te bereiden apparatuur in de project hal. Bij de spullen ligt dan een orderbon met stickertjes. De producten moeten worden voorzien van deze stickertjes en op de orderbon wordt afgevinkt wat je klaarzet. Soms moeten spullen ook direct </w:t>
      </w:r>
      <w:r w:rsidR="00C36665">
        <w:rPr>
          <w:rStyle w:val="Hyperlink"/>
          <w:color w:val="auto"/>
          <w:szCs w:val="22"/>
          <w:u w:val="none"/>
        </w:rPr>
        <w:t>in gescand</w:t>
      </w:r>
      <w:r w:rsidR="009C7D55">
        <w:rPr>
          <w:rStyle w:val="Hyperlink"/>
          <w:color w:val="auto"/>
          <w:szCs w:val="22"/>
          <w:u w:val="none"/>
        </w:rPr>
        <w:t xml:space="preserve"> worden in het systeem. Hier heb ik ook al een keer bij geholpen.</w:t>
      </w:r>
    </w:p>
    <w:p w14:paraId="7541D835" w14:textId="77777777" w:rsidR="009C7D55" w:rsidRDefault="009C7D55" w:rsidP="00211AA0">
      <w:pPr>
        <w:rPr>
          <w:rStyle w:val="Hyperlink"/>
          <w:color w:val="auto"/>
          <w:szCs w:val="22"/>
          <w:u w:val="none"/>
        </w:rPr>
      </w:pPr>
    </w:p>
    <w:p w14:paraId="7A105B11" w14:textId="77777777" w:rsidR="009C7D55" w:rsidRDefault="009C7D55" w:rsidP="00211AA0">
      <w:pPr>
        <w:rPr>
          <w:rStyle w:val="Hyperlink"/>
          <w:color w:val="auto"/>
          <w:szCs w:val="22"/>
          <w:u w:val="none"/>
        </w:rPr>
      </w:pPr>
      <w:r>
        <w:rPr>
          <w:rStyle w:val="Hyperlink"/>
          <w:color w:val="auto"/>
          <w:szCs w:val="22"/>
          <w:u w:val="none"/>
        </w:rPr>
        <w:t xml:space="preserve">Verder heb ik deze week ook facturen opgeborgen van leveranciers. Deze facturen waren door de administratie verwerkt en betaald en moesten worden opgeborgen in mappen op alfabetische volgorde. Dit was geen moeilijk werk. </w:t>
      </w:r>
    </w:p>
    <w:p w14:paraId="60829814" w14:textId="77777777" w:rsidR="009C7D55" w:rsidRDefault="009C7D55" w:rsidP="00211AA0">
      <w:pPr>
        <w:rPr>
          <w:rStyle w:val="Hyperlink"/>
          <w:color w:val="auto"/>
          <w:szCs w:val="22"/>
          <w:u w:val="none"/>
        </w:rPr>
      </w:pPr>
    </w:p>
    <w:p w14:paraId="0D112FAE" w14:textId="77777777" w:rsidR="009C7D55" w:rsidRDefault="009C7D55" w:rsidP="00211AA0">
      <w:pPr>
        <w:rPr>
          <w:rStyle w:val="Hyperlink"/>
          <w:color w:val="auto"/>
          <w:szCs w:val="22"/>
          <w:u w:val="none"/>
        </w:rPr>
      </w:pPr>
      <w:r>
        <w:rPr>
          <w:rStyle w:val="Hyperlink"/>
          <w:color w:val="auto"/>
          <w:szCs w:val="22"/>
          <w:u w:val="none"/>
        </w:rPr>
        <w:t xml:space="preserve">Op woensdag ben ik met mijn stagebegeleider Arno Kruijt mee geweest naar een </w:t>
      </w:r>
      <w:r w:rsidR="00C36665">
        <w:rPr>
          <w:rStyle w:val="Hyperlink"/>
          <w:color w:val="auto"/>
          <w:szCs w:val="22"/>
          <w:u w:val="none"/>
        </w:rPr>
        <w:t>verkoopgesprek</w:t>
      </w:r>
      <w:r>
        <w:rPr>
          <w:rStyle w:val="Hyperlink"/>
          <w:color w:val="auto"/>
          <w:szCs w:val="22"/>
          <w:u w:val="none"/>
        </w:rPr>
        <w:t xml:space="preserve">. Waar het precies allemaal overging weet ik niet meer precies, maar het was wel leuk om ook een klant van Allround Computer Service B.V. te ontmoeten. </w:t>
      </w:r>
    </w:p>
    <w:p w14:paraId="675ED5B7" w14:textId="77777777" w:rsidR="009C7D55" w:rsidRDefault="009C7D55" w:rsidP="00211AA0">
      <w:pPr>
        <w:rPr>
          <w:rStyle w:val="Hyperlink"/>
          <w:color w:val="auto"/>
          <w:szCs w:val="22"/>
          <w:u w:val="none"/>
        </w:rPr>
      </w:pPr>
    </w:p>
    <w:p w14:paraId="3C39AD77" w14:textId="77777777" w:rsidR="00211AA0" w:rsidRPr="00211AA0" w:rsidRDefault="009C7D55" w:rsidP="00211AA0">
      <w:pPr>
        <w:rPr>
          <w:szCs w:val="22"/>
        </w:rPr>
      </w:pPr>
      <w:r>
        <w:rPr>
          <w:rStyle w:val="Hyperlink"/>
          <w:color w:val="auto"/>
          <w:szCs w:val="22"/>
          <w:u w:val="none"/>
        </w:rPr>
        <w:t xml:space="preserve">Ik vond het een leuke leerzame week. Ik heb veel nieuwe dingen gezien en geleerd. Tussen de middag eten we altijd met z’n allen in kantine. Dat is altijd wel erg gezellig, er wordt dan ook vaak tafelvoetbal gedaan. Ik moest wel erg wennen aan de lange dagen. Donderdag en vrijdag mocht ik ook wat eerder naar huis. </w:t>
      </w:r>
      <w:r w:rsidR="00211AA0" w:rsidRPr="00211AA0">
        <w:rPr>
          <w:szCs w:val="22"/>
        </w:rPr>
        <w:br w:type="page"/>
      </w:r>
    </w:p>
    <w:p w14:paraId="0BC07BDC" w14:textId="77777777" w:rsidR="00211AA0" w:rsidRDefault="00211AA0" w:rsidP="00211AA0">
      <w:pPr>
        <w:pStyle w:val="Kop20"/>
      </w:pPr>
      <w:bookmarkStart w:id="3" w:name="_Toc8918074"/>
      <w:r>
        <w:lastRenderedPageBreak/>
        <w:t>Handelingsverslag 1: Telefoon aannemen</w:t>
      </w:r>
      <w:bookmarkEnd w:id="3"/>
    </w:p>
    <w:p w14:paraId="725C614A" w14:textId="77777777" w:rsidR="00211AA0" w:rsidRDefault="00211AA0" w:rsidP="00BA4B72"/>
    <w:p w14:paraId="5D0D40D4" w14:textId="77777777" w:rsidR="004F7FF4" w:rsidRPr="00211AA0" w:rsidRDefault="00D170E3" w:rsidP="00BA4B72">
      <w:pPr>
        <w:rPr>
          <w:sz w:val="32"/>
          <w:szCs w:val="32"/>
        </w:rPr>
      </w:pPr>
      <w:r w:rsidRPr="00D170E3">
        <w:t>Telefoon</w:t>
      </w:r>
      <w:r w:rsidR="004F7FF4" w:rsidRPr="00D170E3">
        <w:t xml:space="preserve"> </w:t>
      </w:r>
      <w:r w:rsidRPr="00D170E3">
        <w:t>opnemen Bij</w:t>
      </w:r>
      <w:r w:rsidR="004F7FF4" w:rsidRPr="00D170E3">
        <w:t xml:space="preserve"> Allround Computer Service B.V. was een van mijn taken het opnemen van de telefoon. Op de receptie komen alle telefoontjes binnen. Deze worden beoordeeld en vervolgens moeten ze worden doorverbonden naar de juiste medewerkers in het bedrijf. Er kunnen klanten bellen met bijvoorbeeld een storing. Deze moeten worden doorverbonden naar de helpdesk. Als er iemand belt met bijvoorbeeld het verzoek om een computer of printer te kopen dan wordt deze persoon doorverbonden naar de afdeling verkoop. Het is de taak van de telefoniste om de gesprekken goed te beoordelen, zodat een persoon in één keer naar de juiste persoon wordt doorverbonden. </w:t>
      </w:r>
    </w:p>
    <w:p w14:paraId="607CE30D" w14:textId="77777777" w:rsidR="004F7FF4" w:rsidRPr="00211AA0" w:rsidRDefault="004F7FF4" w:rsidP="00BA4B72">
      <w:pPr>
        <w:rPr>
          <w:szCs w:val="22"/>
        </w:rPr>
      </w:pPr>
    </w:p>
    <w:p w14:paraId="321F41FD" w14:textId="77777777" w:rsidR="004F7FF4" w:rsidRPr="00211AA0" w:rsidRDefault="004F7FF4" w:rsidP="00BA4B72">
      <w:pPr>
        <w:rPr>
          <w:szCs w:val="22"/>
        </w:rPr>
      </w:pPr>
      <w:r w:rsidRPr="00211AA0">
        <w:rPr>
          <w:szCs w:val="22"/>
        </w:rPr>
        <w:t>Hoe neem ik de telefoon aan bij Allround Computer Service B.V.?</w:t>
      </w:r>
    </w:p>
    <w:p w14:paraId="74335FB3" w14:textId="77777777" w:rsidR="004F7FF4" w:rsidRPr="00211AA0" w:rsidRDefault="004F7FF4" w:rsidP="00BA4B72">
      <w:pPr>
        <w:rPr>
          <w:szCs w:val="22"/>
        </w:rPr>
      </w:pPr>
    </w:p>
    <w:p w14:paraId="71EB393B" w14:textId="77777777" w:rsidR="00BA4B72" w:rsidRDefault="004F7FF4" w:rsidP="00B85D60">
      <w:pPr>
        <w:pStyle w:val="Lijstalinea"/>
        <w:numPr>
          <w:ilvl w:val="0"/>
          <w:numId w:val="1"/>
        </w:numPr>
        <w:rPr>
          <w:szCs w:val="22"/>
        </w:rPr>
      </w:pPr>
      <w:r w:rsidRPr="00BA4B72">
        <w:rPr>
          <w:szCs w:val="22"/>
        </w:rPr>
        <w:t>Je neemt op met: ‘Goedemorgen/Goedemiddag, Allround Computer Service met Sanne’.</w:t>
      </w:r>
    </w:p>
    <w:p w14:paraId="67FF7927" w14:textId="77777777" w:rsidR="00BA4B72" w:rsidRDefault="004F7FF4" w:rsidP="00B85D60">
      <w:pPr>
        <w:pStyle w:val="Lijstalinea"/>
        <w:numPr>
          <w:ilvl w:val="0"/>
          <w:numId w:val="1"/>
        </w:numPr>
        <w:rPr>
          <w:szCs w:val="22"/>
        </w:rPr>
      </w:pPr>
      <w:r w:rsidRPr="00BA4B72">
        <w:rPr>
          <w:szCs w:val="22"/>
        </w:rPr>
        <w:t>Vervolgens luister je goed naar hoe de persoon aan de andere kant heet en van welk bedrijf hij/zij is.</w:t>
      </w:r>
      <w:r w:rsidR="00BA4B72">
        <w:rPr>
          <w:szCs w:val="22"/>
        </w:rPr>
        <w:t xml:space="preserve"> </w:t>
      </w:r>
    </w:p>
    <w:p w14:paraId="4ED7BC96" w14:textId="77777777" w:rsidR="00BA4B72" w:rsidRDefault="004F7FF4" w:rsidP="00B85D60">
      <w:pPr>
        <w:pStyle w:val="Lijstalinea"/>
        <w:numPr>
          <w:ilvl w:val="0"/>
          <w:numId w:val="1"/>
        </w:numPr>
        <w:rPr>
          <w:szCs w:val="22"/>
        </w:rPr>
      </w:pPr>
      <w:r w:rsidRPr="00BA4B72">
        <w:rPr>
          <w:szCs w:val="22"/>
        </w:rPr>
        <w:t xml:space="preserve">Wanneer je weet waarvoor de persoon belt, kun je doorverbinden naar de helpdesk of naar de juiste persoon binnen het bedrijf. Je zegt dan dat je gaat proberen door te verbinden en vraagt of de persoon een moment geduld heeft. Je drukt dan op doorverbinden en kiest het interne nummer dat je nodig hebt. </w:t>
      </w:r>
    </w:p>
    <w:p w14:paraId="456AA427" w14:textId="77777777" w:rsidR="00BA4B72" w:rsidRDefault="004F7FF4" w:rsidP="00B85D60">
      <w:pPr>
        <w:pStyle w:val="Lijstalinea"/>
        <w:numPr>
          <w:ilvl w:val="0"/>
          <w:numId w:val="1"/>
        </w:numPr>
        <w:rPr>
          <w:szCs w:val="22"/>
        </w:rPr>
      </w:pPr>
      <w:r w:rsidRPr="00BA4B72">
        <w:rPr>
          <w:szCs w:val="22"/>
        </w:rPr>
        <w:t>Wanneer je niet gelijk kunt doorverbinden, ga je terug naar de persoon aan de telefoon en vraagt of je een terugbelverzoek mag maken. Dit wordt in ACS2000 (het systeem waar alle gegevens in staan) genoteerd in de F10-lijst. In de F10 lijst kun je de bedrijfsnaam opzoeken en de juiste persoon. Veel gegevens zijn vaak al bekend bij Allround Computer Service B.V</w:t>
      </w:r>
      <w:r w:rsidR="009E0E6A" w:rsidRPr="00BA4B72">
        <w:rPr>
          <w:szCs w:val="22"/>
        </w:rPr>
        <w:t xml:space="preserve">. </w:t>
      </w:r>
      <w:r w:rsidRPr="00BA4B72">
        <w:rPr>
          <w:szCs w:val="22"/>
        </w:rPr>
        <w:t xml:space="preserve">Je geeft de reden op waarvoor iemand heeft gebeld en wanneer je kiest voor ACS, betekent dit dat de helpdesk terug moet bellen, anders selecteer je de initialen van de persoon die terug moet bellen. </w:t>
      </w:r>
    </w:p>
    <w:p w14:paraId="272847F5" w14:textId="77777777" w:rsidR="009E0E6A" w:rsidRPr="00BA4B72" w:rsidRDefault="004F7FF4" w:rsidP="00B85D60">
      <w:pPr>
        <w:pStyle w:val="Lijstalinea"/>
        <w:numPr>
          <w:ilvl w:val="0"/>
          <w:numId w:val="1"/>
        </w:numPr>
        <w:rPr>
          <w:szCs w:val="22"/>
        </w:rPr>
      </w:pPr>
      <w:r w:rsidRPr="00BA4B72">
        <w:rPr>
          <w:szCs w:val="22"/>
        </w:rPr>
        <w:t>Wanneer je op ‘interne e-mail’ klikt kun je de persoon ook per mail laten weten dat hij terug moet bellen</w:t>
      </w:r>
      <w:r w:rsidR="00BA4B72">
        <w:rPr>
          <w:szCs w:val="22"/>
        </w:rPr>
        <w:t>.</w:t>
      </w:r>
    </w:p>
    <w:p w14:paraId="4F5D4909" w14:textId="77777777" w:rsidR="009E0E6A" w:rsidRDefault="00364D92" w:rsidP="00BA4B72">
      <w:pPr>
        <w:rPr>
          <w:sz w:val="16"/>
          <w:szCs w:val="16"/>
        </w:rPr>
      </w:pPr>
      <w:r w:rsidRPr="004F7FF4">
        <w:rPr>
          <w:noProof/>
          <w:sz w:val="24"/>
          <w:szCs w:val="24"/>
        </w:rPr>
        <w:drawing>
          <wp:anchor distT="0" distB="0" distL="114300" distR="114300" simplePos="0" relativeHeight="251672576" behindDoc="1" locked="0" layoutInCell="1" allowOverlap="1" wp14:anchorId="6534ED54" wp14:editId="3A81A348">
            <wp:simplePos x="0" y="0"/>
            <wp:positionH relativeFrom="page">
              <wp:posOffset>509905</wp:posOffset>
            </wp:positionH>
            <wp:positionV relativeFrom="paragraph">
              <wp:posOffset>191770</wp:posOffset>
            </wp:positionV>
            <wp:extent cx="6750050" cy="1002665"/>
            <wp:effectExtent l="0" t="0" r="0" b="6985"/>
            <wp:wrapTight wrapText="bothSides">
              <wp:wrapPolygon edited="0">
                <wp:start x="0" y="0"/>
                <wp:lineTo x="0" y="21340"/>
                <wp:lineTo x="21519" y="21340"/>
                <wp:lineTo x="2151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50050" cy="1002665"/>
                    </a:xfrm>
                    <a:prstGeom prst="rect">
                      <a:avLst/>
                    </a:prstGeom>
                  </pic:spPr>
                </pic:pic>
              </a:graphicData>
            </a:graphic>
          </wp:anchor>
        </w:drawing>
      </w:r>
    </w:p>
    <w:p w14:paraId="48C7BF9A" w14:textId="77777777" w:rsidR="003727EA" w:rsidRPr="00364D92" w:rsidRDefault="00364D92" w:rsidP="00BA4B72">
      <w:pPr>
        <w:rPr>
          <w:sz w:val="24"/>
          <w:szCs w:val="24"/>
        </w:rPr>
      </w:pPr>
      <w:r w:rsidRPr="00364D92">
        <w:rPr>
          <w:sz w:val="16"/>
          <w:szCs w:val="16"/>
        </w:rPr>
        <w:t>Print screen</w:t>
      </w:r>
      <w:r w:rsidR="009E0E6A" w:rsidRPr="00364D92">
        <w:rPr>
          <w:sz w:val="16"/>
          <w:szCs w:val="16"/>
        </w:rPr>
        <w:t xml:space="preserve"> van F10</w:t>
      </w:r>
    </w:p>
    <w:p w14:paraId="320E4EEA" w14:textId="77777777" w:rsidR="003727EA" w:rsidRPr="003210E1" w:rsidRDefault="003727EA" w:rsidP="00BA4B72">
      <w:pPr>
        <w:rPr>
          <w:sz w:val="24"/>
          <w:szCs w:val="24"/>
        </w:rPr>
      </w:pPr>
    </w:p>
    <w:p w14:paraId="69F623EC" w14:textId="77777777" w:rsidR="003727EA" w:rsidRPr="003210E1" w:rsidRDefault="003727EA" w:rsidP="00BA4B72">
      <w:pPr>
        <w:rPr>
          <w:sz w:val="24"/>
          <w:szCs w:val="24"/>
        </w:rPr>
      </w:pPr>
    </w:p>
    <w:p w14:paraId="22CD086D" w14:textId="77777777" w:rsidR="003727EA" w:rsidRPr="003210E1" w:rsidRDefault="003727EA" w:rsidP="00BA4B72">
      <w:pPr>
        <w:rPr>
          <w:sz w:val="24"/>
          <w:szCs w:val="24"/>
        </w:rPr>
      </w:pPr>
    </w:p>
    <w:p w14:paraId="2EC90275" w14:textId="77777777" w:rsidR="00364D92" w:rsidRDefault="00364D92" w:rsidP="00BA4B72"/>
    <w:p w14:paraId="70701991" w14:textId="77777777" w:rsidR="00211AA0" w:rsidRDefault="00211AA0" w:rsidP="00BA4B72">
      <w:pPr>
        <w:rPr>
          <w:rFonts w:asciiTheme="majorHAnsi" w:hAnsiTheme="majorHAnsi"/>
          <w:color w:val="244061" w:themeColor="accent1" w:themeShade="80"/>
          <w:sz w:val="32"/>
          <w:szCs w:val="32"/>
        </w:rPr>
      </w:pPr>
      <w:r>
        <w:br w:type="page"/>
      </w:r>
    </w:p>
    <w:p w14:paraId="1791D26E" w14:textId="77777777" w:rsidR="002C2B44" w:rsidRPr="003210E1" w:rsidRDefault="008B74BD" w:rsidP="00211AA0">
      <w:pPr>
        <w:pStyle w:val="Kop20"/>
      </w:pPr>
      <w:bookmarkStart w:id="4" w:name="_Toc8918075"/>
      <w:r w:rsidRPr="003210E1">
        <w:lastRenderedPageBreak/>
        <w:t>Handelingsverslag 2: Inkoopfacturen printen</w:t>
      </w:r>
      <w:bookmarkEnd w:id="4"/>
    </w:p>
    <w:p w14:paraId="50427816" w14:textId="77777777" w:rsidR="00211AA0" w:rsidRDefault="00211AA0" w:rsidP="00BA4B72"/>
    <w:p w14:paraId="2105D1B0" w14:textId="0656E206" w:rsidR="0003775A" w:rsidRPr="00211AA0" w:rsidRDefault="001D449B" w:rsidP="00BA4B72">
      <w:pPr>
        <w:rPr>
          <w:rStyle w:val="Hyperlink"/>
          <w:color w:val="auto"/>
          <w:szCs w:val="22"/>
          <w:u w:val="none"/>
        </w:rPr>
      </w:pPr>
      <w:r w:rsidRPr="00211AA0">
        <w:t xml:space="preserve">De </w:t>
      </w:r>
      <w:r w:rsidR="00A57A00" w:rsidRPr="00211AA0">
        <w:t xml:space="preserve">meeste </w:t>
      </w:r>
      <w:r w:rsidRPr="00211AA0">
        <w:t>inkoop facturen worde</w:t>
      </w:r>
      <w:r w:rsidR="00A57A00" w:rsidRPr="00211AA0">
        <w:t>n</w:t>
      </w:r>
      <w:r w:rsidRPr="00211AA0">
        <w:t xml:space="preserve"> per mail ontvangen in de mailbox </w:t>
      </w:r>
      <w:hyperlink r:id="rId15" w:history="1">
        <w:r w:rsidRPr="00211AA0">
          <w:rPr>
            <w:rStyle w:val="Hyperlink"/>
            <w:color w:val="1F497D" w:themeColor="text2"/>
            <w:szCs w:val="22"/>
          </w:rPr>
          <w:t>facturen@allround.nl</w:t>
        </w:r>
      </w:hyperlink>
      <w:r w:rsidR="00A57A00" w:rsidRPr="00211AA0">
        <w:rPr>
          <w:rStyle w:val="Hyperlink"/>
          <w:color w:val="1F497D" w:themeColor="text2"/>
          <w:szCs w:val="22"/>
        </w:rPr>
        <w:t>.</w:t>
      </w:r>
      <w:r w:rsidR="00A57A00" w:rsidRPr="00211AA0">
        <w:rPr>
          <w:rStyle w:val="Hyperlink"/>
          <w:color w:val="1F497D" w:themeColor="text2"/>
          <w:szCs w:val="22"/>
          <w:u w:val="none"/>
        </w:rPr>
        <w:t xml:space="preserve"> </w:t>
      </w:r>
      <w:r w:rsidR="00A57A00" w:rsidRPr="00211AA0">
        <w:rPr>
          <w:rStyle w:val="Hyperlink"/>
          <w:color w:val="auto"/>
          <w:szCs w:val="22"/>
          <w:u w:val="none"/>
        </w:rPr>
        <w:t>Dagelijks</w:t>
      </w:r>
      <w:r w:rsidR="00A57A00" w:rsidRPr="00211AA0">
        <w:rPr>
          <w:rStyle w:val="Hyperlink"/>
          <w:color w:val="1F497D" w:themeColor="text2"/>
          <w:szCs w:val="22"/>
          <w:u w:val="none"/>
        </w:rPr>
        <w:t xml:space="preserve"> </w:t>
      </w:r>
      <w:r w:rsidR="00A57A00" w:rsidRPr="00211AA0">
        <w:rPr>
          <w:rStyle w:val="Hyperlink"/>
          <w:color w:val="auto"/>
          <w:szCs w:val="22"/>
          <w:u w:val="none"/>
        </w:rPr>
        <w:t xml:space="preserve">moeten deze worden uitgeprint. Een van mijn taken was deze mailbox in de gaten houden en wanneer er nieuwe berichten waren, moesten de facturen worden geprint en een boekstuk stempel krijgen. </w:t>
      </w:r>
      <w:r w:rsidR="0003775A" w:rsidRPr="00211AA0">
        <w:rPr>
          <w:rStyle w:val="Hyperlink"/>
          <w:color w:val="auto"/>
          <w:szCs w:val="22"/>
          <w:u w:val="none"/>
        </w:rPr>
        <w:t xml:space="preserve">Vervolgens worden de facturen dan door de administratie verwerkt in het systeem. </w:t>
      </w:r>
    </w:p>
    <w:p w14:paraId="774A23C7" w14:textId="77777777" w:rsidR="0003775A" w:rsidRPr="00211AA0" w:rsidRDefault="0003775A" w:rsidP="00BA4B72">
      <w:pPr>
        <w:rPr>
          <w:rStyle w:val="Hyperlink"/>
          <w:color w:val="auto"/>
          <w:szCs w:val="22"/>
          <w:u w:val="none"/>
        </w:rPr>
      </w:pPr>
    </w:p>
    <w:p w14:paraId="724B7723" w14:textId="77777777" w:rsidR="0003775A" w:rsidRPr="00211AA0" w:rsidRDefault="0003775A" w:rsidP="00BA4B72">
      <w:pPr>
        <w:rPr>
          <w:rStyle w:val="Hyperlink"/>
          <w:color w:val="auto"/>
          <w:szCs w:val="22"/>
          <w:u w:val="none"/>
        </w:rPr>
      </w:pPr>
      <w:r w:rsidRPr="00211AA0">
        <w:rPr>
          <w:rStyle w:val="Hyperlink"/>
          <w:color w:val="auto"/>
          <w:szCs w:val="22"/>
          <w:u w:val="none"/>
        </w:rPr>
        <w:t>Hoe print ik de facturen?</w:t>
      </w:r>
    </w:p>
    <w:p w14:paraId="54265EA4" w14:textId="4E29C1AB" w:rsidR="00BA4B72" w:rsidRDefault="0003775A" w:rsidP="00B85D60">
      <w:pPr>
        <w:pStyle w:val="Lijstalinea"/>
        <w:numPr>
          <w:ilvl w:val="0"/>
          <w:numId w:val="2"/>
        </w:numPr>
        <w:rPr>
          <w:rStyle w:val="Hyperlink"/>
          <w:color w:val="1F497D" w:themeColor="text2"/>
          <w:szCs w:val="22"/>
          <w:u w:val="none"/>
        </w:rPr>
      </w:pPr>
      <w:r w:rsidRPr="00BA4B72">
        <w:rPr>
          <w:rStyle w:val="Hyperlink"/>
          <w:color w:val="auto"/>
          <w:szCs w:val="22"/>
          <w:u w:val="none"/>
        </w:rPr>
        <w:t xml:space="preserve">In Outlook open ik de mailbox </w:t>
      </w:r>
      <w:hyperlink r:id="rId16" w:history="1">
        <w:r w:rsidRPr="00BA4B72">
          <w:rPr>
            <w:rStyle w:val="Hyperlink"/>
            <w:color w:val="1F497D" w:themeColor="text2"/>
            <w:szCs w:val="22"/>
          </w:rPr>
          <w:t>facturen@allround.nl</w:t>
        </w:r>
      </w:hyperlink>
      <w:r w:rsidRPr="00BA4B72">
        <w:rPr>
          <w:rStyle w:val="Hyperlink"/>
          <w:color w:val="1F497D" w:themeColor="text2"/>
          <w:szCs w:val="22"/>
          <w:u w:val="none"/>
        </w:rPr>
        <w:t xml:space="preserve"> </w:t>
      </w:r>
    </w:p>
    <w:p w14:paraId="5F09AD31" w14:textId="77777777" w:rsidR="00BA4B72" w:rsidRPr="00BA4B72" w:rsidRDefault="0003775A" w:rsidP="00B85D60">
      <w:pPr>
        <w:pStyle w:val="Lijstalinea"/>
        <w:numPr>
          <w:ilvl w:val="0"/>
          <w:numId w:val="2"/>
        </w:numPr>
        <w:rPr>
          <w:rStyle w:val="Hyperlink"/>
          <w:color w:val="1F497D" w:themeColor="text2"/>
          <w:szCs w:val="22"/>
          <w:u w:val="none"/>
        </w:rPr>
      </w:pPr>
      <w:r w:rsidRPr="00BA4B72">
        <w:rPr>
          <w:rStyle w:val="Hyperlink"/>
          <w:color w:val="auto"/>
          <w:szCs w:val="22"/>
          <w:u w:val="none"/>
        </w:rPr>
        <w:t>Je opent het bericht en de bijlage die erbij zit. Alleen de bijlage print je uit en geef je een boekstuk stempel.</w:t>
      </w:r>
    </w:p>
    <w:p w14:paraId="1146150F" w14:textId="77777777" w:rsidR="00BA4B72" w:rsidRPr="00BA4B72" w:rsidRDefault="00A57A00" w:rsidP="00B85D60">
      <w:pPr>
        <w:pStyle w:val="Lijstalinea"/>
        <w:numPr>
          <w:ilvl w:val="0"/>
          <w:numId w:val="2"/>
        </w:numPr>
        <w:rPr>
          <w:rStyle w:val="Hyperlink"/>
          <w:color w:val="1F497D" w:themeColor="text2"/>
          <w:szCs w:val="22"/>
          <w:u w:val="none"/>
        </w:rPr>
      </w:pPr>
      <w:r w:rsidRPr="00BA4B72">
        <w:rPr>
          <w:rStyle w:val="Hyperlink"/>
          <w:color w:val="auto"/>
          <w:szCs w:val="22"/>
          <w:u w:val="none"/>
        </w:rPr>
        <w:t>Vervolgens moest ik controleren of er een pakbon (aflever</w:t>
      </w:r>
      <w:r w:rsidR="0036119F" w:rsidRPr="00BA4B72">
        <w:rPr>
          <w:rStyle w:val="Hyperlink"/>
          <w:color w:val="auto"/>
          <w:szCs w:val="22"/>
          <w:u w:val="none"/>
        </w:rPr>
        <w:t xml:space="preserve"> </w:t>
      </w:r>
      <w:r w:rsidRPr="00BA4B72">
        <w:rPr>
          <w:rStyle w:val="Hyperlink"/>
          <w:color w:val="auto"/>
          <w:szCs w:val="22"/>
          <w:u w:val="none"/>
        </w:rPr>
        <w:t xml:space="preserve">bon) was die bij de factuur hoorde. Was deze er dan </w:t>
      </w:r>
      <w:r w:rsidR="0003775A" w:rsidRPr="00BA4B72">
        <w:rPr>
          <w:rStyle w:val="Hyperlink"/>
          <w:color w:val="auto"/>
          <w:szCs w:val="22"/>
          <w:u w:val="none"/>
        </w:rPr>
        <w:t>moest ik ze aan elkaar nieten en de factuur in het bakje ‘directe facturen’ leggen.</w:t>
      </w:r>
    </w:p>
    <w:p w14:paraId="48A29546" w14:textId="77777777" w:rsidR="0008405E" w:rsidRPr="00BA4B72" w:rsidRDefault="0003775A" w:rsidP="00B85D60">
      <w:pPr>
        <w:pStyle w:val="Lijstalinea"/>
        <w:numPr>
          <w:ilvl w:val="0"/>
          <w:numId w:val="2"/>
        </w:numPr>
        <w:rPr>
          <w:color w:val="1F497D" w:themeColor="text2"/>
          <w:szCs w:val="22"/>
        </w:rPr>
      </w:pPr>
      <w:r w:rsidRPr="00BA4B72">
        <w:rPr>
          <w:rStyle w:val="Hyperlink"/>
          <w:color w:val="auto"/>
          <w:szCs w:val="22"/>
          <w:u w:val="none"/>
        </w:rPr>
        <w:t xml:space="preserve">Wanneer de factuur vooruitgestuurd was en de spullen nog niet ontvangen waren, dan ging de factuur in het bakje ‘facturen zonder pakbon’. </w:t>
      </w:r>
      <w:r w:rsidR="001D449B" w:rsidRPr="00211AA0">
        <w:t xml:space="preserve">  </w:t>
      </w:r>
    </w:p>
    <w:p w14:paraId="20457A72" w14:textId="77777777" w:rsidR="0008405E" w:rsidRPr="003210E1" w:rsidRDefault="00F74913" w:rsidP="00BA4B72">
      <w:pPr>
        <w:rPr>
          <w:sz w:val="24"/>
          <w:szCs w:val="24"/>
        </w:rPr>
      </w:pPr>
      <w:r w:rsidRPr="003210E1">
        <w:rPr>
          <w:noProof/>
          <w:sz w:val="24"/>
          <w:szCs w:val="24"/>
        </w:rPr>
        <w:drawing>
          <wp:anchor distT="0" distB="0" distL="114300" distR="114300" simplePos="0" relativeHeight="251668480" behindDoc="1" locked="0" layoutInCell="1" allowOverlap="1" wp14:anchorId="1A61CCFC" wp14:editId="3501B27E">
            <wp:simplePos x="0" y="0"/>
            <wp:positionH relativeFrom="margin">
              <wp:align>left</wp:align>
            </wp:positionH>
            <wp:positionV relativeFrom="paragraph">
              <wp:posOffset>220980</wp:posOffset>
            </wp:positionV>
            <wp:extent cx="6981825" cy="715010"/>
            <wp:effectExtent l="0" t="0" r="9525" b="8890"/>
            <wp:wrapTight wrapText="bothSides">
              <wp:wrapPolygon edited="0">
                <wp:start x="0" y="0"/>
                <wp:lineTo x="0" y="21293"/>
                <wp:lineTo x="21571" y="21293"/>
                <wp:lineTo x="21571"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981825" cy="715010"/>
                    </a:xfrm>
                    <a:prstGeom prst="rect">
                      <a:avLst/>
                    </a:prstGeom>
                  </pic:spPr>
                </pic:pic>
              </a:graphicData>
            </a:graphic>
            <wp14:sizeRelH relativeFrom="margin">
              <wp14:pctWidth>0</wp14:pctWidth>
            </wp14:sizeRelH>
            <wp14:sizeRelV relativeFrom="margin">
              <wp14:pctHeight>0</wp14:pctHeight>
            </wp14:sizeRelV>
          </wp:anchor>
        </w:drawing>
      </w:r>
    </w:p>
    <w:p w14:paraId="24771CFD" w14:textId="77777777" w:rsidR="00280022" w:rsidRPr="003210E1" w:rsidRDefault="00280022" w:rsidP="00BA4B72">
      <w:pPr>
        <w:rPr>
          <w:sz w:val="24"/>
          <w:szCs w:val="24"/>
        </w:rPr>
      </w:pPr>
    </w:p>
    <w:p w14:paraId="089FEAE2" w14:textId="32F78D85" w:rsidR="0008405E" w:rsidRPr="003210E1" w:rsidRDefault="0008405E" w:rsidP="00BA4B72">
      <w:pPr>
        <w:rPr>
          <w:sz w:val="16"/>
          <w:szCs w:val="16"/>
        </w:rPr>
      </w:pPr>
      <w:r w:rsidRPr="003210E1">
        <w:rPr>
          <w:sz w:val="16"/>
          <w:szCs w:val="16"/>
        </w:rPr>
        <w:t xml:space="preserve">Hier zie je de mailbox </w:t>
      </w:r>
      <w:hyperlink r:id="rId18" w:history="1">
        <w:r w:rsidRPr="00D04D5A">
          <w:rPr>
            <w:rStyle w:val="Hyperlink"/>
            <w:color w:val="1F497D" w:themeColor="text2"/>
            <w:sz w:val="16"/>
            <w:szCs w:val="16"/>
          </w:rPr>
          <w:t>facturen@allround.nl</w:t>
        </w:r>
      </w:hyperlink>
      <w:r w:rsidRPr="00D04D5A">
        <w:rPr>
          <w:color w:val="1F497D" w:themeColor="text2"/>
          <w:sz w:val="16"/>
          <w:szCs w:val="16"/>
        </w:rPr>
        <w:t xml:space="preserve"> dat </w:t>
      </w:r>
      <w:r w:rsidRPr="003210E1">
        <w:rPr>
          <w:sz w:val="16"/>
          <w:szCs w:val="16"/>
        </w:rPr>
        <w:t>er facturen binnen zijn gekomen</w:t>
      </w:r>
    </w:p>
    <w:p w14:paraId="7A0292D3" w14:textId="77777777" w:rsidR="0008405E" w:rsidRPr="003210E1" w:rsidRDefault="0008405E" w:rsidP="00BA4B72">
      <w:pPr>
        <w:rPr>
          <w:sz w:val="24"/>
          <w:szCs w:val="24"/>
        </w:rPr>
      </w:pPr>
    </w:p>
    <w:p w14:paraId="4FC7A7BB" w14:textId="77777777" w:rsidR="0008405E" w:rsidRPr="003210E1" w:rsidRDefault="00364D92" w:rsidP="00BA4B72">
      <w:pPr>
        <w:rPr>
          <w:sz w:val="24"/>
          <w:szCs w:val="24"/>
        </w:rPr>
      </w:pPr>
      <w:r w:rsidRPr="003210E1">
        <w:rPr>
          <w:noProof/>
          <w:sz w:val="24"/>
          <w:szCs w:val="24"/>
        </w:rPr>
        <w:drawing>
          <wp:anchor distT="0" distB="0" distL="114300" distR="114300" simplePos="0" relativeHeight="251669504" behindDoc="1" locked="0" layoutInCell="1" allowOverlap="1" wp14:anchorId="1D29688A" wp14:editId="589C24AA">
            <wp:simplePos x="0" y="0"/>
            <wp:positionH relativeFrom="margin">
              <wp:posOffset>95250</wp:posOffset>
            </wp:positionH>
            <wp:positionV relativeFrom="paragraph">
              <wp:posOffset>5080</wp:posOffset>
            </wp:positionV>
            <wp:extent cx="2014855" cy="2905125"/>
            <wp:effectExtent l="0" t="0" r="4445" b="9525"/>
            <wp:wrapTight wrapText="bothSides">
              <wp:wrapPolygon edited="0">
                <wp:start x="0" y="0"/>
                <wp:lineTo x="0" y="21529"/>
                <wp:lineTo x="21443" y="21529"/>
                <wp:lineTo x="21443"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4855" cy="2905125"/>
                    </a:xfrm>
                    <a:prstGeom prst="rect">
                      <a:avLst/>
                    </a:prstGeom>
                  </pic:spPr>
                </pic:pic>
              </a:graphicData>
            </a:graphic>
            <wp14:sizeRelH relativeFrom="margin">
              <wp14:pctWidth>0</wp14:pctWidth>
            </wp14:sizeRelH>
            <wp14:sizeRelV relativeFrom="margin">
              <wp14:pctHeight>0</wp14:pctHeight>
            </wp14:sizeRelV>
          </wp:anchor>
        </w:drawing>
      </w:r>
    </w:p>
    <w:p w14:paraId="397A8D2C" w14:textId="77777777" w:rsidR="0008405E" w:rsidRPr="003210E1" w:rsidRDefault="0008405E" w:rsidP="00BA4B72">
      <w:pPr>
        <w:rPr>
          <w:sz w:val="24"/>
          <w:szCs w:val="24"/>
        </w:rPr>
      </w:pPr>
      <w:r w:rsidRPr="003210E1">
        <w:rPr>
          <w:sz w:val="24"/>
          <w:szCs w:val="24"/>
        </w:rPr>
        <w:t xml:space="preserve">                                                                                            </w:t>
      </w:r>
    </w:p>
    <w:p w14:paraId="2D869B77" w14:textId="77777777" w:rsidR="0008405E" w:rsidRPr="003210E1" w:rsidRDefault="0008405E" w:rsidP="00BA4B72">
      <w:pPr>
        <w:rPr>
          <w:sz w:val="24"/>
          <w:szCs w:val="24"/>
        </w:rPr>
      </w:pPr>
    </w:p>
    <w:p w14:paraId="2006ECD7" w14:textId="77777777" w:rsidR="0008405E" w:rsidRPr="003210E1" w:rsidRDefault="0008405E" w:rsidP="00BA4B72">
      <w:pPr>
        <w:rPr>
          <w:sz w:val="24"/>
          <w:szCs w:val="24"/>
        </w:rPr>
      </w:pPr>
    </w:p>
    <w:p w14:paraId="44B8A7F5" w14:textId="77777777" w:rsidR="0008405E" w:rsidRPr="003210E1" w:rsidRDefault="0008405E" w:rsidP="00BA4B72">
      <w:pPr>
        <w:rPr>
          <w:sz w:val="24"/>
          <w:szCs w:val="24"/>
        </w:rPr>
      </w:pPr>
    </w:p>
    <w:p w14:paraId="7B103027" w14:textId="77777777" w:rsidR="0008405E" w:rsidRPr="003210E1" w:rsidRDefault="0008405E" w:rsidP="00BA4B72">
      <w:pPr>
        <w:rPr>
          <w:sz w:val="24"/>
          <w:szCs w:val="24"/>
        </w:rPr>
      </w:pPr>
    </w:p>
    <w:p w14:paraId="37143351" w14:textId="77777777" w:rsidR="0008405E" w:rsidRPr="003210E1" w:rsidRDefault="0008405E" w:rsidP="00BA4B72">
      <w:pPr>
        <w:rPr>
          <w:sz w:val="24"/>
          <w:szCs w:val="24"/>
        </w:rPr>
      </w:pPr>
    </w:p>
    <w:p w14:paraId="1D017AAD" w14:textId="77777777" w:rsidR="0008405E" w:rsidRPr="003210E1" w:rsidRDefault="0008405E" w:rsidP="00BA4B72">
      <w:pPr>
        <w:rPr>
          <w:sz w:val="24"/>
          <w:szCs w:val="24"/>
        </w:rPr>
      </w:pPr>
    </w:p>
    <w:p w14:paraId="5CCC06ED" w14:textId="77777777" w:rsidR="0008405E" w:rsidRPr="003210E1" w:rsidRDefault="0008405E" w:rsidP="00BA4B72">
      <w:pPr>
        <w:rPr>
          <w:sz w:val="24"/>
          <w:szCs w:val="24"/>
        </w:rPr>
      </w:pPr>
    </w:p>
    <w:p w14:paraId="1A32A843" w14:textId="77777777" w:rsidR="0008405E" w:rsidRPr="003210E1" w:rsidRDefault="0008405E" w:rsidP="00BA4B72">
      <w:pPr>
        <w:rPr>
          <w:sz w:val="24"/>
          <w:szCs w:val="24"/>
        </w:rPr>
      </w:pPr>
    </w:p>
    <w:p w14:paraId="246DD6FA" w14:textId="77777777" w:rsidR="0008405E" w:rsidRPr="003210E1" w:rsidRDefault="0008405E" w:rsidP="00BA4B72">
      <w:pPr>
        <w:rPr>
          <w:sz w:val="24"/>
          <w:szCs w:val="24"/>
        </w:rPr>
      </w:pPr>
    </w:p>
    <w:p w14:paraId="24DCF6FC" w14:textId="77777777" w:rsidR="0008405E" w:rsidRPr="003210E1" w:rsidRDefault="0008405E" w:rsidP="00BA4B72">
      <w:pPr>
        <w:rPr>
          <w:sz w:val="24"/>
          <w:szCs w:val="24"/>
        </w:rPr>
      </w:pPr>
    </w:p>
    <w:p w14:paraId="4BFBE3EF" w14:textId="77777777" w:rsidR="0008405E" w:rsidRPr="003210E1" w:rsidRDefault="0008405E" w:rsidP="00BA4B72">
      <w:pPr>
        <w:rPr>
          <w:sz w:val="24"/>
          <w:szCs w:val="24"/>
        </w:rPr>
      </w:pPr>
    </w:p>
    <w:p w14:paraId="19641F1E" w14:textId="77777777" w:rsidR="0008405E" w:rsidRPr="003210E1" w:rsidRDefault="0008405E" w:rsidP="00BA4B72">
      <w:pPr>
        <w:rPr>
          <w:sz w:val="24"/>
          <w:szCs w:val="24"/>
        </w:rPr>
      </w:pPr>
    </w:p>
    <w:p w14:paraId="310A8CD4" w14:textId="77777777" w:rsidR="0008405E" w:rsidRPr="003210E1" w:rsidRDefault="0008405E" w:rsidP="00BA4B72">
      <w:pPr>
        <w:rPr>
          <w:sz w:val="24"/>
          <w:szCs w:val="24"/>
        </w:rPr>
      </w:pPr>
    </w:p>
    <w:p w14:paraId="7CC96D11" w14:textId="77777777" w:rsidR="0008405E" w:rsidRPr="003210E1" w:rsidRDefault="0008405E" w:rsidP="00BA4B72">
      <w:pPr>
        <w:rPr>
          <w:sz w:val="24"/>
          <w:szCs w:val="24"/>
        </w:rPr>
      </w:pPr>
    </w:p>
    <w:p w14:paraId="566A0D06" w14:textId="77777777" w:rsidR="0008405E" w:rsidRPr="003210E1" w:rsidRDefault="0008405E" w:rsidP="00BA4B72">
      <w:pPr>
        <w:rPr>
          <w:sz w:val="24"/>
          <w:szCs w:val="24"/>
        </w:rPr>
      </w:pPr>
    </w:p>
    <w:p w14:paraId="3D829617" w14:textId="77777777" w:rsidR="0008405E" w:rsidRPr="003210E1" w:rsidRDefault="0008405E" w:rsidP="00BA4B72">
      <w:pPr>
        <w:rPr>
          <w:sz w:val="24"/>
          <w:szCs w:val="24"/>
        </w:rPr>
      </w:pPr>
    </w:p>
    <w:p w14:paraId="55C4D44F" w14:textId="77777777" w:rsidR="009304AB" w:rsidRDefault="00280022" w:rsidP="00BA4B72">
      <w:pPr>
        <w:rPr>
          <w:sz w:val="16"/>
          <w:szCs w:val="16"/>
        </w:rPr>
      </w:pPr>
      <w:r w:rsidRPr="003210E1">
        <w:rPr>
          <w:sz w:val="16"/>
          <w:szCs w:val="16"/>
        </w:rPr>
        <w:t xml:space="preserve">Hier zie je de bakjes met directe </w:t>
      </w:r>
      <w:r w:rsidR="007D7A8B" w:rsidRPr="003210E1">
        <w:rPr>
          <w:sz w:val="16"/>
          <w:szCs w:val="16"/>
        </w:rPr>
        <w:t>facturen,</w:t>
      </w:r>
      <w:r w:rsidRPr="003210E1">
        <w:rPr>
          <w:sz w:val="16"/>
          <w:szCs w:val="16"/>
        </w:rPr>
        <w:t xml:space="preserve"> facturen HB, facturen zonder pakbonnen en de pakbonnen </w:t>
      </w:r>
      <w:bookmarkStart w:id="5" w:name="_Toc3795249"/>
      <w:bookmarkStart w:id="6" w:name="_Toc3884517"/>
    </w:p>
    <w:p w14:paraId="7B11C060" w14:textId="77777777" w:rsidR="009304AB" w:rsidRDefault="009304AB" w:rsidP="00BA4B72">
      <w:pPr>
        <w:rPr>
          <w:sz w:val="16"/>
          <w:szCs w:val="16"/>
        </w:rPr>
      </w:pPr>
    </w:p>
    <w:p w14:paraId="730E0F5E" w14:textId="77777777" w:rsidR="00211AA0" w:rsidRDefault="00211AA0">
      <w:pPr>
        <w:rPr>
          <w:rFonts w:asciiTheme="majorHAnsi" w:hAnsiTheme="majorHAnsi"/>
          <w:color w:val="244061" w:themeColor="accent1" w:themeShade="80"/>
          <w:sz w:val="32"/>
          <w:szCs w:val="32"/>
        </w:rPr>
      </w:pPr>
      <w:r>
        <w:br w:type="page"/>
      </w:r>
    </w:p>
    <w:p w14:paraId="7D7089F2" w14:textId="77777777" w:rsidR="00280022" w:rsidRPr="009304AB" w:rsidRDefault="00CB4DB8" w:rsidP="00211AA0">
      <w:pPr>
        <w:pStyle w:val="Kop20"/>
        <w:rPr>
          <w:sz w:val="16"/>
          <w:szCs w:val="16"/>
        </w:rPr>
      </w:pPr>
      <w:bookmarkStart w:id="7" w:name="_Toc8918076"/>
      <w:r w:rsidRPr="009304AB">
        <w:lastRenderedPageBreak/>
        <w:t>Handelingsverslag</w:t>
      </w:r>
      <w:r w:rsidR="00280022" w:rsidRPr="003210E1">
        <w:t xml:space="preserve"> 3: Meldingenbonnen afsluiten</w:t>
      </w:r>
      <w:bookmarkEnd w:id="5"/>
      <w:bookmarkEnd w:id="6"/>
      <w:bookmarkEnd w:id="7"/>
    </w:p>
    <w:p w14:paraId="61691268" w14:textId="77777777" w:rsidR="001B00FC" w:rsidRPr="003210E1" w:rsidRDefault="001B00FC" w:rsidP="00BA4B72"/>
    <w:p w14:paraId="16F4059D" w14:textId="77777777" w:rsidR="00BA4B72" w:rsidRDefault="00E53E77" w:rsidP="00BA4B72">
      <w:bookmarkStart w:id="8" w:name="_Toc3795250"/>
      <w:r w:rsidRPr="003210E1">
        <w:t>V</w:t>
      </w:r>
      <w:r w:rsidR="00280022" w:rsidRPr="003210E1">
        <w:t>oor de facturatie wordt bepaald of gemaakte uren binnen het contract van de klant vallen</w:t>
      </w:r>
      <w:r w:rsidR="00BA4B72">
        <w:t>,</w:t>
      </w:r>
      <w:r w:rsidR="00280022" w:rsidRPr="003210E1">
        <w:t xml:space="preserve"> wanneer de uren binnen het contract horen dan moeten de meldingen worden afgesloten in het systeem</w:t>
      </w:r>
      <w:r w:rsidR="00BA4B72">
        <w:t xml:space="preserve">. Dat doen we in het systeem ACS2000, waar alle meldingen van de klanten in worden vastgelegd. De F11 lijst is een meldingenoverzicht, waar de status van de meldingen in staat. Meldingen kunnen verschillende statussen hebben: </w:t>
      </w:r>
    </w:p>
    <w:p w14:paraId="2A8805BE" w14:textId="77777777" w:rsidR="00BA4B72" w:rsidRDefault="00BA4B72" w:rsidP="00B85D60">
      <w:pPr>
        <w:pStyle w:val="Lijstalinea"/>
        <w:numPr>
          <w:ilvl w:val="0"/>
          <w:numId w:val="4"/>
        </w:numPr>
      </w:pPr>
      <w:r>
        <w:t xml:space="preserve">Actie </w:t>
      </w:r>
    </w:p>
    <w:p w14:paraId="3F511C38" w14:textId="77777777" w:rsidR="00BA4B72" w:rsidRDefault="00BA4B72" w:rsidP="00B85D60">
      <w:pPr>
        <w:pStyle w:val="Lijstalinea"/>
        <w:numPr>
          <w:ilvl w:val="0"/>
          <w:numId w:val="4"/>
        </w:numPr>
      </w:pPr>
      <w:r>
        <w:t xml:space="preserve">Actie derden </w:t>
      </w:r>
    </w:p>
    <w:p w14:paraId="25B47426" w14:textId="77777777" w:rsidR="00BA4B72" w:rsidRDefault="00BA4B72" w:rsidP="00B85D60">
      <w:pPr>
        <w:pStyle w:val="Lijstalinea"/>
        <w:numPr>
          <w:ilvl w:val="0"/>
          <w:numId w:val="4"/>
        </w:numPr>
      </w:pPr>
      <w:r>
        <w:t>Actie proactief</w:t>
      </w:r>
    </w:p>
    <w:p w14:paraId="16D8AD8C" w14:textId="77777777" w:rsidR="00BA4B72" w:rsidRDefault="00BA4B72" w:rsidP="00B85D60">
      <w:pPr>
        <w:pStyle w:val="Lijstalinea"/>
        <w:numPr>
          <w:ilvl w:val="0"/>
          <w:numId w:val="4"/>
        </w:numPr>
      </w:pPr>
      <w:r>
        <w:t>Actie verkoop</w:t>
      </w:r>
    </w:p>
    <w:p w14:paraId="1186A23D" w14:textId="77777777" w:rsidR="00BA4B72" w:rsidRDefault="00BA4B72" w:rsidP="00B85D60">
      <w:pPr>
        <w:pStyle w:val="Lijstalinea"/>
        <w:numPr>
          <w:ilvl w:val="0"/>
          <w:numId w:val="4"/>
        </w:numPr>
      </w:pPr>
      <w:r>
        <w:t>Open verkoop</w:t>
      </w:r>
    </w:p>
    <w:p w14:paraId="750AB17C" w14:textId="77777777" w:rsidR="00BA4B72" w:rsidRDefault="00BA4B72" w:rsidP="00B85D60">
      <w:pPr>
        <w:pStyle w:val="Lijstalinea"/>
        <w:numPr>
          <w:ilvl w:val="0"/>
          <w:numId w:val="4"/>
        </w:numPr>
      </w:pPr>
      <w:r>
        <w:t>Gepland</w:t>
      </w:r>
    </w:p>
    <w:p w14:paraId="3647CC25" w14:textId="77777777" w:rsidR="00BA4B72" w:rsidRDefault="00BA4B72" w:rsidP="00B85D60">
      <w:pPr>
        <w:pStyle w:val="Lijstalinea"/>
        <w:numPr>
          <w:ilvl w:val="0"/>
          <w:numId w:val="4"/>
        </w:numPr>
      </w:pPr>
      <w:r>
        <w:t>Plannen</w:t>
      </w:r>
    </w:p>
    <w:p w14:paraId="7B6F8912" w14:textId="77777777" w:rsidR="00BA4B72" w:rsidRDefault="00BA4B72" w:rsidP="00B85D60">
      <w:pPr>
        <w:pStyle w:val="Lijstalinea"/>
        <w:numPr>
          <w:ilvl w:val="0"/>
          <w:numId w:val="4"/>
        </w:numPr>
      </w:pPr>
      <w:r>
        <w:t>Plannen JB</w:t>
      </w:r>
    </w:p>
    <w:p w14:paraId="00EA6B62" w14:textId="77777777" w:rsidR="00BA4B72" w:rsidRDefault="00BA4B72" w:rsidP="00B85D60">
      <w:pPr>
        <w:pStyle w:val="Lijstalinea"/>
        <w:numPr>
          <w:ilvl w:val="0"/>
          <w:numId w:val="4"/>
        </w:numPr>
      </w:pPr>
      <w:r>
        <w:t>Close</w:t>
      </w:r>
    </w:p>
    <w:p w14:paraId="3C263B2F" w14:textId="77777777" w:rsidR="00BA4B72" w:rsidRDefault="00BA4B72" w:rsidP="00B85D60">
      <w:pPr>
        <w:pStyle w:val="Lijstalinea"/>
        <w:numPr>
          <w:ilvl w:val="0"/>
          <w:numId w:val="4"/>
        </w:numPr>
      </w:pPr>
      <w:r>
        <w:t>Close Verkoop</w:t>
      </w:r>
    </w:p>
    <w:p w14:paraId="21B956D7" w14:textId="77777777" w:rsidR="00BA4B72" w:rsidRDefault="00BA4B72" w:rsidP="00B85D60">
      <w:pPr>
        <w:pStyle w:val="Lijstalinea"/>
        <w:numPr>
          <w:ilvl w:val="0"/>
          <w:numId w:val="4"/>
        </w:numPr>
      </w:pPr>
      <w:r>
        <w:t>Factureren</w:t>
      </w:r>
    </w:p>
    <w:p w14:paraId="5E453019" w14:textId="77777777" w:rsidR="00BA4B72" w:rsidRDefault="00BA4B72" w:rsidP="00B85D60">
      <w:pPr>
        <w:pStyle w:val="Lijstalinea"/>
        <w:numPr>
          <w:ilvl w:val="0"/>
          <w:numId w:val="4"/>
        </w:numPr>
      </w:pPr>
      <w:r>
        <w:t>Factuur</w:t>
      </w:r>
    </w:p>
    <w:bookmarkEnd w:id="8"/>
    <w:p w14:paraId="1F531F8D" w14:textId="77777777" w:rsidR="00BA4B72" w:rsidRDefault="00BA4B72" w:rsidP="00BA4B72"/>
    <w:p w14:paraId="52EE3059" w14:textId="77777777" w:rsidR="00F74913" w:rsidRDefault="00BA4B72" w:rsidP="00BA4B72">
      <w:r>
        <w:t xml:space="preserve">Alleen meldingen die de status </w:t>
      </w:r>
      <w:r w:rsidR="006432DE">
        <w:t>‘</w:t>
      </w:r>
      <w:r>
        <w:t>geprint</w:t>
      </w:r>
      <w:r w:rsidR="006432DE">
        <w:t>’</w:t>
      </w:r>
      <w:r>
        <w:t xml:space="preserve"> hebben mogen worden afgesloten. Ze moeten dan op de status ‘close’ komen. Het kan ook zijn dat het type melding nog moet worden aangepast. </w:t>
      </w:r>
      <w:r w:rsidR="006432DE">
        <w:t xml:space="preserve">Op de </w:t>
      </w:r>
      <w:r w:rsidR="00C36665">
        <w:t>melding bon</w:t>
      </w:r>
      <w:r w:rsidR="006432DE">
        <w:t xml:space="preserve"> staat aangevinkt of het service of systeembeheer is. Wanneer dit niet overeenkomt in het systeem, moet dit worden aangepast. </w:t>
      </w:r>
    </w:p>
    <w:p w14:paraId="16C1B527" w14:textId="77777777" w:rsidR="006432DE" w:rsidRDefault="006432DE" w:rsidP="00BA4B72">
      <w:r>
        <w:rPr>
          <w:noProof/>
        </w:rPr>
        <w:drawing>
          <wp:anchor distT="0" distB="0" distL="114300" distR="114300" simplePos="0" relativeHeight="251673600" behindDoc="0" locked="0" layoutInCell="1" allowOverlap="1" wp14:anchorId="79375FE0" wp14:editId="5C661793">
            <wp:simplePos x="0" y="0"/>
            <wp:positionH relativeFrom="margin">
              <wp:posOffset>2049780</wp:posOffset>
            </wp:positionH>
            <wp:positionV relativeFrom="paragraph">
              <wp:posOffset>9525</wp:posOffset>
            </wp:positionV>
            <wp:extent cx="2600325" cy="3677285"/>
            <wp:effectExtent l="0" t="0" r="9525" b="0"/>
            <wp:wrapThrough wrapText="bothSides">
              <wp:wrapPolygon edited="0">
                <wp:start x="0" y="0"/>
                <wp:lineTo x="0" y="21484"/>
                <wp:lineTo x="21521" y="21484"/>
                <wp:lineTo x="21521"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0325" cy="367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F6572" w14:textId="77777777" w:rsidR="006432DE" w:rsidRDefault="006432DE" w:rsidP="00BA4B72"/>
    <w:p w14:paraId="20F39CCF" w14:textId="77777777" w:rsidR="006432DE" w:rsidRDefault="006432DE" w:rsidP="00BA4B72"/>
    <w:p w14:paraId="3CD3753C" w14:textId="77777777" w:rsidR="006432DE" w:rsidRDefault="006432DE" w:rsidP="00BA4B72"/>
    <w:p w14:paraId="174555F1" w14:textId="77777777" w:rsidR="006432DE" w:rsidRDefault="006432DE" w:rsidP="00BA4B72"/>
    <w:p w14:paraId="59FEBB8B" w14:textId="77777777" w:rsidR="006432DE" w:rsidRDefault="006432DE" w:rsidP="00BA4B72"/>
    <w:p w14:paraId="1C6D97CB" w14:textId="77777777" w:rsidR="006432DE" w:rsidRDefault="006432DE" w:rsidP="00BA4B72"/>
    <w:p w14:paraId="3365077C" w14:textId="77777777" w:rsidR="006432DE" w:rsidRDefault="006432DE" w:rsidP="00BA4B72"/>
    <w:p w14:paraId="45DCF77D" w14:textId="77777777" w:rsidR="006432DE" w:rsidRDefault="006432DE" w:rsidP="00BA4B72"/>
    <w:p w14:paraId="490F4F46" w14:textId="77777777" w:rsidR="006432DE" w:rsidRDefault="006432DE" w:rsidP="00BA4B72"/>
    <w:p w14:paraId="6B611A9A" w14:textId="77777777" w:rsidR="006432DE" w:rsidRDefault="006432DE" w:rsidP="00BA4B72"/>
    <w:p w14:paraId="07466E8D" w14:textId="5C14E4F0" w:rsidR="006432DE" w:rsidRDefault="007D60EE" w:rsidP="00BA4B72">
      <w:r>
        <w:t xml:space="preserve"> </w:t>
      </w:r>
    </w:p>
    <w:p w14:paraId="340BBA37" w14:textId="77777777" w:rsidR="006432DE" w:rsidRDefault="006432DE" w:rsidP="00BA4B72"/>
    <w:p w14:paraId="40F3A327" w14:textId="77777777" w:rsidR="006432DE" w:rsidRDefault="006432DE" w:rsidP="00BA4B72"/>
    <w:p w14:paraId="5DC6DA78" w14:textId="77777777" w:rsidR="006432DE" w:rsidRDefault="006432DE" w:rsidP="00BA4B72"/>
    <w:p w14:paraId="30B81C7D" w14:textId="77777777" w:rsidR="006432DE" w:rsidRDefault="006432DE" w:rsidP="00BA4B72"/>
    <w:p w14:paraId="2229BAA8" w14:textId="77777777" w:rsidR="006432DE" w:rsidRDefault="006432DE" w:rsidP="00BA4B72"/>
    <w:p w14:paraId="35EA914E" w14:textId="77777777" w:rsidR="006432DE" w:rsidRDefault="006432DE" w:rsidP="00BA4B72"/>
    <w:p w14:paraId="02D521C0" w14:textId="77777777" w:rsidR="006432DE" w:rsidRDefault="006432DE" w:rsidP="00BA4B72"/>
    <w:p w14:paraId="457C7002" w14:textId="77777777" w:rsidR="006432DE" w:rsidRDefault="006432DE" w:rsidP="00BA4B72"/>
    <w:p w14:paraId="51E1CB7A" w14:textId="77777777" w:rsidR="006432DE" w:rsidRDefault="006432DE" w:rsidP="00BA4B72"/>
    <w:p w14:paraId="5E47F47D" w14:textId="77777777" w:rsidR="006432DE" w:rsidRDefault="006432DE" w:rsidP="00BA4B72"/>
    <w:p w14:paraId="097B5234" w14:textId="77777777" w:rsidR="006432DE" w:rsidRDefault="006432DE" w:rsidP="00BA4B72"/>
    <w:p w14:paraId="5B0D52DB" w14:textId="77777777" w:rsidR="006432DE" w:rsidRPr="006432DE" w:rsidRDefault="006432DE" w:rsidP="00BA4B72">
      <w:pPr>
        <w:rPr>
          <w:sz w:val="16"/>
          <w:szCs w:val="16"/>
        </w:rPr>
      </w:pPr>
      <w:r>
        <w:tab/>
      </w:r>
      <w:r>
        <w:tab/>
      </w:r>
      <w:r>
        <w:tab/>
      </w:r>
      <w:r>
        <w:rPr>
          <w:sz w:val="16"/>
          <w:szCs w:val="16"/>
        </w:rPr>
        <w:t xml:space="preserve">Hier zie je een </w:t>
      </w:r>
      <w:r w:rsidR="00C36665">
        <w:rPr>
          <w:sz w:val="16"/>
          <w:szCs w:val="16"/>
        </w:rPr>
        <w:t>melding bon</w:t>
      </w:r>
      <w:r>
        <w:rPr>
          <w:sz w:val="16"/>
          <w:szCs w:val="16"/>
        </w:rPr>
        <w:t xml:space="preserve">, waarop het type melding moet worden aangepast naar ‘systeembeheer’. </w:t>
      </w:r>
    </w:p>
    <w:p w14:paraId="29307DB7" w14:textId="77777777" w:rsidR="006432DE" w:rsidRDefault="006432DE" w:rsidP="00BA4B72"/>
    <w:p w14:paraId="4453AD5F" w14:textId="77777777" w:rsidR="006432DE" w:rsidRDefault="006432DE" w:rsidP="00BA4B72"/>
    <w:p w14:paraId="592EF1D2" w14:textId="77777777" w:rsidR="006432DE" w:rsidRDefault="006432DE" w:rsidP="00BA4B72"/>
    <w:p w14:paraId="78FFFD19" w14:textId="77777777" w:rsidR="006432DE" w:rsidRPr="003210E1" w:rsidRDefault="006432DE" w:rsidP="00BA4B72"/>
    <w:p w14:paraId="0F9D92EF" w14:textId="77777777" w:rsidR="007D7A8B" w:rsidRPr="003210E1" w:rsidRDefault="00EF60E1" w:rsidP="00BA4B72">
      <w:r w:rsidRPr="003210E1">
        <w:lastRenderedPageBreak/>
        <w:t>Hoe sluit je de meldingsbonnen af</w:t>
      </w:r>
      <w:r w:rsidR="005A6B27" w:rsidRPr="003210E1">
        <w:t>?</w:t>
      </w:r>
    </w:p>
    <w:p w14:paraId="2B1A8F33" w14:textId="77777777" w:rsidR="00BA4B72" w:rsidRDefault="001332D8" w:rsidP="00B85D60">
      <w:pPr>
        <w:pStyle w:val="Lijstalinea"/>
        <w:numPr>
          <w:ilvl w:val="0"/>
          <w:numId w:val="3"/>
        </w:numPr>
      </w:pPr>
      <w:r w:rsidRPr="003210E1">
        <w:t>Je opent het systeem ACS2000</w:t>
      </w:r>
      <w:r w:rsidR="004A43AE" w:rsidRPr="003210E1">
        <w:t>.</w:t>
      </w:r>
    </w:p>
    <w:p w14:paraId="34F47018" w14:textId="77777777" w:rsidR="00BA4B72" w:rsidRDefault="001332D8" w:rsidP="00B85D60">
      <w:pPr>
        <w:pStyle w:val="Lijstalinea"/>
        <w:numPr>
          <w:ilvl w:val="0"/>
          <w:numId w:val="3"/>
        </w:numPr>
      </w:pPr>
      <w:r w:rsidRPr="003210E1">
        <w:t>Je drukt op F11 daar staan alle melding</w:t>
      </w:r>
      <w:r w:rsidR="006432DE">
        <w:t xml:space="preserve">en die in het systeem staan. </w:t>
      </w:r>
    </w:p>
    <w:p w14:paraId="207D1705" w14:textId="77777777" w:rsidR="00BA4B72" w:rsidRDefault="001332D8" w:rsidP="00B85D60">
      <w:pPr>
        <w:pStyle w:val="Lijstalinea"/>
        <w:numPr>
          <w:ilvl w:val="0"/>
          <w:numId w:val="3"/>
        </w:numPr>
      </w:pPr>
      <w:r w:rsidRPr="003210E1">
        <w:t xml:space="preserve">De melding bonnen staan op </w:t>
      </w:r>
      <w:r w:rsidR="006432DE">
        <w:t xml:space="preserve">klantnaam, op </w:t>
      </w:r>
      <w:r w:rsidRPr="003210E1">
        <w:t>alfabetische volgord</w:t>
      </w:r>
      <w:r w:rsidR="007052FC" w:rsidRPr="003210E1">
        <w:t>e</w:t>
      </w:r>
      <w:r w:rsidR="006432DE">
        <w:t xml:space="preserve">. </w:t>
      </w:r>
      <w:r w:rsidR="004A43AE" w:rsidRPr="003210E1">
        <w:t xml:space="preserve">Je zoekt het juiste meldingsnummer op met </w:t>
      </w:r>
      <w:r w:rsidR="00F74913" w:rsidRPr="003210E1">
        <w:t>de</w:t>
      </w:r>
      <w:r w:rsidR="004A43AE" w:rsidRPr="003210E1">
        <w:t xml:space="preserve"> bedrijfsnaam.</w:t>
      </w:r>
    </w:p>
    <w:p w14:paraId="79E8ED89" w14:textId="77777777" w:rsidR="00BA4B72" w:rsidRDefault="004A43AE" w:rsidP="00B85D60">
      <w:pPr>
        <w:pStyle w:val="Lijstalinea"/>
        <w:numPr>
          <w:ilvl w:val="0"/>
          <w:numId w:val="3"/>
        </w:numPr>
      </w:pPr>
      <w:r w:rsidRPr="003210E1">
        <w:t xml:space="preserve">Je checkt of alles hetzelfde </w:t>
      </w:r>
      <w:r w:rsidR="00F74913" w:rsidRPr="003210E1">
        <w:t>staat op</w:t>
      </w:r>
      <w:r w:rsidRPr="003210E1">
        <w:t xml:space="preserve"> de computer</w:t>
      </w:r>
      <w:r w:rsidR="007052FC" w:rsidRPr="003210E1">
        <w:t xml:space="preserve"> en </w:t>
      </w:r>
      <w:r w:rsidR="006432DE">
        <w:t xml:space="preserve">op </w:t>
      </w:r>
      <w:r w:rsidR="007052FC" w:rsidRPr="003210E1">
        <w:t>de bon</w:t>
      </w:r>
      <w:r w:rsidR="006432DE">
        <w:t xml:space="preserve">. Wanneer het type systeembeheer is aangevinkt op de bon, dan pas je dit ook aan in ACS2000. Daarna kun je de melding afsluiten door de status aan te passen naar ‘close’. </w:t>
      </w:r>
    </w:p>
    <w:p w14:paraId="77ED8EFC" w14:textId="77777777" w:rsidR="007052FC" w:rsidRPr="003210E1" w:rsidRDefault="007052FC" w:rsidP="00B85D60">
      <w:pPr>
        <w:pStyle w:val="Lijstalinea"/>
        <w:numPr>
          <w:ilvl w:val="0"/>
          <w:numId w:val="3"/>
        </w:numPr>
      </w:pPr>
      <w:r w:rsidRPr="003210E1">
        <w:t xml:space="preserve">De bonnen die je </w:t>
      </w:r>
      <w:r w:rsidR="00F74913" w:rsidRPr="003210E1">
        <w:t>hebt</w:t>
      </w:r>
      <w:r w:rsidRPr="003210E1">
        <w:t xml:space="preserve"> afgesloten worde</w:t>
      </w:r>
      <w:r w:rsidR="008D74E6" w:rsidRPr="003210E1">
        <w:t>n</w:t>
      </w:r>
      <w:r w:rsidRPr="003210E1">
        <w:t xml:space="preserve"> versnipperd</w:t>
      </w:r>
      <w:r w:rsidR="006432DE">
        <w:t xml:space="preserve">. </w:t>
      </w:r>
    </w:p>
    <w:p w14:paraId="6F93613D" w14:textId="77777777" w:rsidR="006E620D" w:rsidRPr="006E620D" w:rsidRDefault="009E1413" w:rsidP="00BA4B72">
      <w:r w:rsidRPr="003210E1">
        <w:rPr>
          <w:noProof/>
        </w:rPr>
        <w:drawing>
          <wp:anchor distT="0" distB="0" distL="114300" distR="114300" simplePos="0" relativeHeight="251670528" behindDoc="1" locked="0" layoutInCell="1" allowOverlap="1" wp14:anchorId="53A33E57" wp14:editId="389B6493">
            <wp:simplePos x="0" y="0"/>
            <wp:positionH relativeFrom="margin">
              <wp:align>right</wp:align>
            </wp:positionH>
            <wp:positionV relativeFrom="paragraph">
              <wp:posOffset>423545</wp:posOffset>
            </wp:positionV>
            <wp:extent cx="6911340" cy="352425"/>
            <wp:effectExtent l="0" t="0" r="3810" b="9525"/>
            <wp:wrapTight wrapText="bothSides">
              <wp:wrapPolygon edited="0">
                <wp:start x="0" y="0"/>
                <wp:lineTo x="0" y="21016"/>
                <wp:lineTo x="21552" y="21016"/>
                <wp:lineTo x="21552"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911340" cy="352425"/>
                    </a:xfrm>
                    <a:prstGeom prst="rect">
                      <a:avLst/>
                    </a:prstGeom>
                  </pic:spPr>
                </pic:pic>
              </a:graphicData>
            </a:graphic>
            <wp14:sizeRelH relativeFrom="margin">
              <wp14:pctWidth>0</wp14:pctWidth>
            </wp14:sizeRelH>
            <wp14:sizeRelV relativeFrom="margin">
              <wp14:pctHeight>0</wp14:pctHeight>
            </wp14:sizeRelV>
          </wp:anchor>
        </w:drawing>
      </w:r>
      <w:r w:rsidR="007469CB" w:rsidRPr="003210E1">
        <w:t xml:space="preserve"> </w:t>
      </w:r>
    </w:p>
    <w:p w14:paraId="04065F91" w14:textId="77777777" w:rsidR="006432DE" w:rsidRDefault="006432DE" w:rsidP="00BA4B72">
      <w:pPr>
        <w:rPr>
          <w:sz w:val="16"/>
          <w:szCs w:val="16"/>
        </w:rPr>
      </w:pPr>
    </w:p>
    <w:p w14:paraId="038D01A4" w14:textId="77777777" w:rsidR="006432DE" w:rsidRDefault="006432DE" w:rsidP="00BA4B72">
      <w:pPr>
        <w:rPr>
          <w:sz w:val="16"/>
          <w:szCs w:val="16"/>
        </w:rPr>
      </w:pPr>
    </w:p>
    <w:p w14:paraId="53849A63" w14:textId="50005248" w:rsidR="00211AA0" w:rsidRDefault="00BA4B72" w:rsidP="00BA4B72">
      <w:pPr>
        <w:rPr>
          <w:sz w:val="16"/>
          <w:szCs w:val="16"/>
        </w:rPr>
      </w:pPr>
      <w:r>
        <w:rPr>
          <w:sz w:val="16"/>
          <w:szCs w:val="16"/>
        </w:rPr>
        <w:t xml:space="preserve">Hier zie je een hoe het F11 overzicht </w:t>
      </w:r>
      <w:r w:rsidR="00F66188">
        <w:rPr>
          <w:sz w:val="16"/>
          <w:szCs w:val="16"/>
        </w:rPr>
        <w:t>eruitziet</w:t>
      </w:r>
      <w:r>
        <w:rPr>
          <w:sz w:val="16"/>
          <w:szCs w:val="16"/>
        </w:rPr>
        <w:t xml:space="preserve">. </w:t>
      </w:r>
      <w:r w:rsidR="00211AA0">
        <w:br w:type="page"/>
      </w:r>
    </w:p>
    <w:p w14:paraId="2123AF71" w14:textId="5CECC241" w:rsidR="001C4143" w:rsidRPr="00515A94" w:rsidRDefault="007D60EE" w:rsidP="007D60EE">
      <w:pPr>
        <w:pStyle w:val="Kop20"/>
      </w:pPr>
      <w:bookmarkStart w:id="9" w:name="_Toc8918077"/>
      <w:r>
        <w:lastRenderedPageBreak/>
        <w:t>Handelingsverslag</w:t>
      </w:r>
      <w:r w:rsidR="00B074B4" w:rsidRPr="00B6185E">
        <w:t xml:space="preserve"> 4:</w:t>
      </w:r>
      <w:r w:rsidR="008A5117" w:rsidRPr="00B6185E">
        <w:t xml:space="preserve"> Voorbereiding van PC</w:t>
      </w:r>
      <w:bookmarkEnd w:id="9"/>
    </w:p>
    <w:p w14:paraId="710E55F8" w14:textId="77777777" w:rsidR="006432DE" w:rsidRPr="00CA44EB" w:rsidRDefault="006432DE" w:rsidP="006432DE">
      <w:pPr>
        <w:rPr>
          <w:szCs w:val="22"/>
        </w:rPr>
      </w:pPr>
    </w:p>
    <w:p w14:paraId="4E04F5B7" w14:textId="77777777" w:rsidR="00260288" w:rsidRPr="00CA44EB" w:rsidRDefault="0070244B" w:rsidP="006432DE">
      <w:pPr>
        <w:rPr>
          <w:rFonts w:cs="Arial"/>
          <w:color w:val="000000" w:themeColor="text1"/>
          <w:szCs w:val="22"/>
        </w:rPr>
      </w:pPr>
      <w:r w:rsidRPr="00CA44EB">
        <w:rPr>
          <w:szCs w:val="22"/>
        </w:rPr>
        <w:t>Voor de klanten moeten apparaten</w:t>
      </w:r>
      <w:r w:rsidR="00F968F6" w:rsidRPr="00CA44EB">
        <w:rPr>
          <w:szCs w:val="22"/>
        </w:rPr>
        <w:t xml:space="preserve"> </w:t>
      </w:r>
      <w:r w:rsidRPr="00CA44EB">
        <w:rPr>
          <w:szCs w:val="22"/>
        </w:rPr>
        <w:t>voorbereid worden</w:t>
      </w:r>
      <w:r w:rsidR="00F968F6" w:rsidRPr="00CA44EB">
        <w:rPr>
          <w:szCs w:val="22"/>
        </w:rPr>
        <w:t>,</w:t>
      </w:r>
      <w:r w:rsidRPr="00CA44EB">
        <w:rPr>
          <w:szCs w:val="22"/>
        </w:rPr>
        <w:t xml:space="preserve"> dat kan een p</w:t>
      </w:r>
      <w:r w:rsidR="00F968F6" w:rsidRPr="00CA44EB">
        <w:rPr>
          <w:szCs w:val="22"/>
        </w:rPr>
        <w:t>c, notebook, p</w:t>
      </w:r>
      <w:r w:rsidRPr="00CA44EB">
        <w:rPr>
          <w:szCs w:val="22"/>
        </w:rPr>
        <w:t>rinter</w:t>
      </w:r>
      <w:r w:rsidR="00F968F6" w:rsidRPr="00CA44EB">
        <w:rPr>
          <w:szCs w:val="22"/>
        </w:rPr>
        <w:t>, telefoon of</w:t>
      </w:r>
      <w:r w:rsidRPr="00CA44EB">
        <w:rPr>
          <w:szCs w:val="22"/>
        </w:rPr>
        <w:t xml:space="preserve"> </w:t>
      </w:r>
      <w:r w:rsidR="0003747E" w:rsidRPr="00CA44EB">
        <w:rPr>
          <w:szCs w:val="22"/>
        </w:rPr>
        <w:t xml:space="preserve">ander apparaat </w:t>
      </w:r>
      <w:r w:rsidRPr="00CA44EB">
        <w:rPr>
          <w:szCs w:val="22"/>
        </w:rPr>
        <w:t>zijn. Ik heb mee gekeken hoe ze een notebook voorbereiden</w:t>
      </w:r>
      <w:r w:rsidR="00F968F6" w:rsidRPr="00CA44EB">
        <w:rPr>
          <w:szCs w:val="22"/>
        </w:rPr>
        <w:t>. Ik</w:t>
      </w:r>
      <w:r w:rsidRPr="00CA44EB">
        <w:rPr>
          <w:szCs w:val="22"/>
        </w:rPr>
        <w:t xml:space="preserve"> vond het interess</w:t>
      </w:r>
      <w:r w:rsidR="00D82484" w:rsidRPr="00CA44EB">
        <w:rPr>
          <w:szCs w:val="22"/>
        </w:rPr>
        <w:t>ant o</w:t>
      </w:r>
      <w:r w:rsidR="00175F26" w:rsidRPr="00CA44EB">
        <w:rPr>
          <w:szCs w:val="22"/>
        </w:rPr>
        <w:t xml:space="preserve">m </w:t>
      </w:r>
      <w:r w:rsidRPr="00CA44EB">
        <w:rPr>
          <w:szCs w:val="22"/>
        </w:rPr>
        <w:t>te</w:t>
      </w:r>
      <w:r w:rsidRPr="00CA44EB">
        <w:rPr>
          <w:rFonts w:cs="Arial"/>
          <w:color w:val="000000" w:themeColor="text1"/>
          <w:szCs w:val="22"/>
        </w:rPr>
        <w:t xml:space="preserve"> zien hoe dat proces ging. Het voorbereiden van pc of notebook </w:t>
      </w:r>
      <w:r w:rsidR="00B6185E" w:rsidRPr="00CA44EB">
        <w:rPr>
          <w:rFonts w:cs="Arial"/>
          <w:color w:val="000000" w:themeColor="text1"/>
          <w:szCs w:val="22"/>
        </w:rPr>
        <w:t>wordt</w:t>
      </w:r>
      <w:r w:rsidRPr="00CA44EB">
        <w:rPr>
          <w:rFonts w:cs="Arial"/>
          <w:color w:val="000000" w:themeColor="text1"/>
          <w:szCs w:val="22"/>
        </w:rPr>
        <w:t xml:space="preserve"> </w:t>
      </w:r>
      <w:r w:rsidR="00F968F6" w:rsidRPr="00CA44EB">
        <w:rPr>
          <w:rFonts w:cs="Arial"/>
          <w:color w:val="000000" w:themeColor="text1"/>
          <w:szCs w:val="22"/>
        </w:rPr>
        <w:t xml:space="preserve">gedaan </w:t>
      </w:r>
      <w:r w:rsidRPr="00CA44EB">
        <w:rPr>
          <w:rFonts w:cs="Arial"/>
          <w:color w:val="000000" w:themeColor="text1"/>
          <w:szCs w:val="22"/>
        </w:rPr>
        <w:t xml:space="preserve">op basis </w:t>
      </w:r>
      <w:r w:rsidR="00B6185E" w:rsidRPr="00CA44EB">
        <w:rPr>
          <w:rFonts w:cs="Arial"/>
          <w:color w:val="000000" w:themeColor="text1"/>
          <w:szCs w:val="22"/>
        </w:rPr>
        <w:t xml:space="preserve">van algemene </w:t>
      </w:r>
      <w:r w:rsidR="00F968F6" w:rsidRPr="00CA44EB">
        <w:rPr>
          <w:rFonts w:cs="Arial"/>
          <w:color w:val="000000" w:themeColor="text1"/>
          <w:szCs w:val="22"/>
        </w:rPr>
        <w:t xml:space="preserve">standaard </w:t>
      </w:r>
      <w:r w:rsidR="00B6185E" w:rsidRPr="00CA44EB">
        <w:rPr>
          <w:rFonts w:cs="Arial"/>
          <w:color w:val="000000" w:themeColor="text1"/>
          <w:szCs w:val="22"/>
        </w:rPr>
        <w:t>instelling</w:t>
      </w:r>
      <w:r w:rsidR="00F968F6" w:rsidRPr="00CA44EB">
        <w:rPr>
          <w:rFonts w:cs="Arial"/>
          <w:color w:val="000000" w:themeColor="text1"/>
          <w:szCs w:val="22"/>
        </w:rPr>
        <w:t>en</w:t>
      </w:r>
      <w:r w:rsidR="00B6185E" w:rsidRPr="00CA44EB">
        <w:rPr>
          <w:rFonts w:cs="Arial"/>
          <w:color w:val="000000" w:themeColor="text1"/>
          <w:szCs w:val="22"/>
        </w:rPr>
        <w:t xml:space="preserve"> die door ACS worden gehanteerd.</w:t>
      </w:r>
    </w:p>
    <w:p w14:paraId="2F53599A" w14:textId="77777777" w:rsidR="00F968F6" w:rsidRPr="00CA44EB" w:rsidRDefault="00F968F6" w:rsidP="006432DE">
      <w:pPr>
        <w:rPr>
          <w:rFonts w:cs="Arial"/>
          <w:b/>
          <w:color w:val="365F91" w:themeColor="accent1" w:themeShade="BF"/>
          <w:szCs w:val="22"/>
        </w:rPr>
      </w:pPr>
    </w:p>
    <w:p w14:paraId="2BA146E8" w14:textId="77777777" w:rsidR="00515A94" w:rsidRPr="00CA44EB" w:rsidRDefault="00515A94" w:rsidP="006432DE">
      <w:pPr>
        <w:rPr>
          <w:rFonts w:cs="Arial"/>
          <w:b/>
          <w:color w:val="365F91" w:themeColor="accent1" w:themeShade="BF"/>
          <w:szCs w:val="22"/>
        </w:rPr>
      </w:pPr>
      <w:r w:rsidRPr="00CA44EB">
        <w:rPr>
          <w:rFonts w:cs="Arial"/>
          <w:b/>
          <w:color w:val="365F91" w:themeColor="accent1" w:themeShade="BF"/>
          <w:szCs w:val="22"/>
        </w:rPr>
        <w:t>Voorbereidende werkzaamheden:</w:t>
      </w:r>
    </w:p>
    <w:p w14:paraId="652A0394" w14:textId="77777777" w:rsidR="00F968F6" w:rsidRPr="00CA44EB" w:rsidRDefault="00515A94" w:rsidP="00B85D60">
      <w:pPr>
        <w:pStyle w:val="Lijstalinea"/>
        <w:numPr>
          <w:ilvl w:val="0"/>
          <w:numId w:val="5"/>
        </w:numPr>
        <w:rPr>
          <w:rFonts w:cs="Arial"/>
          <w:color w:val="000000" w:themeColor="text1"/>
          <w:szCs w:val="22"/>
        </w:rPr>
      </w:pPr>
      <w:r w:rsidRPr="00CA44EB">
        <w:rPr>
          <w:rFonts w:cs="Arial"/>
          <w:color w:val="000000" w:themeColor="text1"/>
          <w:szCs w:val="22"/>
        </w:rPr>
        <w:t>Offerte lezen</w:t>
      </w:r>
    </w:p>
    <w:p w14:paraId="17D821AE" w14:textId="77777777" w:rsidR="00F968F6" w:rsidRPr="00CA44EB" w:rsidRDefault="00515A94" w:rsidP="00B85D60">
      <w:pPr>
        <w:pStyle w:val="Lijstalinea"/>
        <w:numPr>
          <w:ilvl w:val="0"/>
          <w:numId w:val="5"/>
        </w:numPr>
        <w:rPr>
          <w:rFonts w:cs="Arial"/>
          <w:color w:val="000000" w:themeColor="text1"/>
          <w:szCs w:val="22"/>
        </w:rPr>
      </w:pPr>
      <w:r w:rsidRPr="00CA44EB">
        <w:rPr>
          <w:rFonts w:cs="Arial"/>
          <w:color w:val="000000" w:themeColor="text1"/>
          <w:szCs w:val="22"/>
        </w:rPr>
        <w:t>Controle offerte</w:t>
      </w:r>
    </w:p>
    <w:p w14:paraId="5990CCAD" w14:textId="77777777" w:rsidR="00F968F6" w:rsidRPr="00CA44EB" w:rsidRDefault="00515A94" w:rsidP="00B85D60">
      <w:pPr>
        <w:pStyle w:val="Lijstalinea"/>
        <w:numPr>
          <w:ilvl w:val="0"/>
          <w:numId w:val="5"/>
        </w:numPr>
        <w:rPr>
          <w:rFonts w:cs="Arial"/>
          <w:color w:val="000000" w:themeColor="text1"/>
          <w:szCs w:val="22"/>
        </w:rPr>
      </w:pPr>
      <w:r w:rsidRPr="00CA44EB">
        <w:rPr>
          <w:rFonts w:cs="Arial"/>
          <w:color w:val="000000" w:themeColor="text1"/>
          <w:szCs w:val="22"/>
        </w:rPr>
        <w:t xml:space="preserve">Lezen melding en </w:t>
      </w:r>
      <w:r w:rsidR="00F968F6" w:rsidRPr="00CA44EB">
        <w:rPr>
          <w:rFonts w:cs="Arial"/>
          <w:color w:val="000000" w:themeColor="text1"/>
          <w:szCs w:val="22"/>
        </w:rPr>
        <w:t>opletten op eventuele opmerkingen</w:t>
      </w:r>
    </w:p>
    <w:p w14:paraId="2308F918" w14:textId="77777777" w:rsidR="00F968F6" w:rsidRPr="00CA44EB" w:rsidRDefault="00515A94" w:rsidP="00B85D60">
      <w:pPr>
        <w:pStyle w:val="Lijstalinea"/>
        <w:numPr>
          <w:ilvl w:val="0"/>
          <w:numId w:val="5"/>
        </w:numPr>
        <w:rPr>
          <w:rFonts w:cs="Arial"/>
          <w:color w:val="000000" w:themeColor="text1"/>
          <w:szCs w:val="22"/>
        </w:rPr>
      </w:pPr>
      <w:r w:rsidRPr="00CA44EB">
        <w:rPr>
          <w:rFonts w:cs="Arial"/>
          <w:color w:val="000000" w:themeColor="text1"/>
          <w:szCs w:val="22"/>
        </w:rPr>
        <w:t>Inscannen hardware met serienummers</w:t>
      </w:r>
    </w:p>
    <w:p w14:paraId="2A48C4F1" w14:textId="77777777" w:rsidR="00515A94" w:rsidRPr="00CA44EB" w:rsidRDefault="00515A94" w:rsidP="00B85D60">
      <w:pPr>
        <w:pStyle w:val="Lijstalinea"/>
        <w:numPr>
          <w:ilvl w:val="0"/>
          <w:numId w:val="5"/>
        </w:numPr>
        <w:rPr>
          <w:rFonts w:cs="Arial"/>
          <w:color w:val="000000" w:themeColor="text1"/>
          <w:szCs w:val="22"/>
        </w:rPr>
      </w:pPr>
      <w:r w:rsidRPr="00CA44EB">
        <w:rPr>
          <w:rFonts w:cs="Arial"/>
          <w:color w:val="000000" w:themeColor="text1"/>
          <w:szCs w:val="22"/>
        </w:rPr>
        <w:t xml:space="preserve">Vastellen voor wie het apparaat is en hiervoor </w:t>
      </w:r>
      <w:r w:rsidR="00EF2997" w:rsidRPr="00CA44EB">
        <w:rPr>
          <w:rFonts w:cs="Arial"/>
          <w:color w:val="000000" w:themeColor="text1"/>
          <w:szCs w:val="22"/>
        </w:rPr>
        <w:t>gebruikersnaam</w:t>
      </w:r>
      <w:r w:rsidRPr="00CA44EB">
        <w:rPr>
          <w:rFonts w:cs="Arial"/>
          <w:color w:val="000000" w:themeColor="text1"/>
          <w:szCs w:val="22"/>
        </w:rPr>
        <w:t xml:space="preserve"> en wachtwoord afstemmen</w:t>
      </w:r>
    </w:p>
    <w:p w14:paraId="44B8265F" w14:textId="77777777" w:rsidR="00F968F6" w:rsidRPr="00CA44EB" w:rsidRDefault="00F968F6" w:rsidP="00F968F6">
      <w:pPr>
        <w:rPr>
          <w:rFonts w:cs="Arial"/>
          <w:color w:val="000000" w:themeColor="text1"/>
          <w:szCs w:val="22"/>
        </w:rPr>
      </w:pPr>
    </w:p>
    <w:p w14:paraId="67A4D5AA" w14:textId="77777777" w:rsidR="00515A94" w:rsidRPr="00CA44EB" w:rsidRDefault="00515A94" w:rsidP="006432DE">
      <w:pPr>
        <w:rPr>
          <w:rFonts w:cs="Arial"/>
          <w:b/>
          <w:color w:val="365F91" w:themeColor="accent1" w:themeShade="BF"/>
          <w:szCs w:val="22"/>
        </w:rPr>
      </w:pPr>
      <w:r w:rsidRPr="00CA44EB">
        <w:rPr>
          <w:rFonts w:cs="Arial"/>
          <w:b/>
          <w:color w:val="365F91" w:themeColor="accent1" w:themeShade="BF"/>
          <w:szCs w:val="22"/>
        </w:rPr>
        <w:t>Hardwarecomponenten en basis image plaatsen</w:t>
      </w:r>
    </w:p>
    <w:p w14:paraId="39A5BBB7" w14:textId="77777777" w:rsidR="00F968F6" w:rsidRPr="00CA44EB" w:rsidRDefault="00863099" w:rsidP="00B85D60">
      <w:pPr>
        <w:pStyle w:val="Lijstalinea"/>
        <w:numPr>
          <w:ilvl w:val="0"/>
          <w:numId w:val="6"/>
        </w:numPr>
        <w:rPr>
          <w:rFonts w:cs="Arial"/>
          <w:szCs w:val="22"/>
        </w:rPr>
      </w:pPr>
      <w:r w:rsidRPr="00CA44EB">
        <w:rPr>
          <w:rFonts w:cs="Arial"/>
          <w:szCs w:val="22"/>
        </w:rPr>
        <w:t>Hardwarecomponent</w:t>
      </w:r>
      <w:r w:rsidR="00F968F6" w:rsidRPr="00CA44EB">
        <w:rPr>
          <w:rFonts w:cs="Arial"/>
          <w:szCs w:val="22"/>
        </w:rPr>
        <w:t>en</w:t>
      </w:r>
      <w:r w:rsidRPr="00CA44EB">
        <w:rPr>
          <w:rFonts w:cs="Arial"/>
          <w:szCs w:val="22"/>
        </w:rPr>
        <w:t xml:space="preserve"> plaatsen</w:t>
      </w:r>
      <w:r w:rsidR="00F968F6" w:rsidRPr="00CA44EB">
        <w:rPr>
          <w:rFonts w:cs="Arial"/>
          <w:szCs w:val="22"/>
        </w:rPr>
        <w:t xml:space="preserve">, zoals bijvoorbeeld extra geheugen. </w:t>
      </w:r>
    </w:p>
    <w:p w14:paraId="261F36F8" w14:textId="77777777" w:rsidR="00F968F6" w:rsidRPr="00CA44EB" w:rsidRDefault="00863099" w:rsidP="00B85D60">
      <w:pPr>
        <w:pStyle w:val="Lijstalinea"/>
        <w:numPr>
          <w:ilvl w:val="0"/>
          <w:numId w:val="6"/>
        </w:numPr>
        <w:rPr>
          <w:rFonts w:cs="Arial"/>
          <w:szCs w:val="22"/>
        </w:rPr>
      </w:pPr>
      <w:r w:rsidRPr="00CA44EB">
        <w:rPr>
          <w:rFonts w:cs="Arial"/>
          <w:szCs w:val="22"/>
        </w:rPr>
        <w:t xml:space="preserve">Kijken of er voor de klant </w:t>
      </w:r>
      <w:r w:rsidR="00F968F6" w:rsidRPr="00CA44EB">
        <w:rPr>
          <w:rFonts w:cs="Arial"/>
          <w:szCs w:val="22"/>
        </w:rPr>
        <w:t xml:space="preserve">een klant specifieke image is </w:t>
      </w:r>
      <w:r w:rsidRPr="00CA44EB">
        <w:rPr>
          <w:rFonts w:cs="Arial"/>
          <w:szCs w:val="22"/>
        </w:rPr>
        <w:t xml:space="preserve">voor </w:t>
      </w:r>
      <w:r w:rsidR="00F968F6" w:rsidRPr="00CA44EB">
        <w:rPr>
          <w:rFonts w:cs="Arial"/>
          <w:szCs w:val="22"/>
        </w:rPr>
        <w:t xml:space="preserve">een pc of </w:t>
      </w:r>
      <w:r w:rsidRPr="00CA44EB">
        <w:rPr>
          <w:rFonts w:cs="Arial"/>
          <w:szCs w:val="22"/>
        </w:rPr>
        <w:t>notebook</w:t>
      </w:r>
      <w:r w:rsidR="00F968F6" w:rsidRPr="00CA44EB">
        <w:rPr>
          <w:rFonts w:cs="Arial"/>
          <w:szCs w:val="22"/>
        </w:rPr>
        <w:t xml:space="preserve">. Dit betekent dat er een basis installatie is voor deze klant. Wanneer deze er is, wordt deze op de PC of het notebook geïnstalleerd. </w:t>
      </w:r>
      <w:r w:rsidR="00BB31DE" w:rsidRPr="00CA44EB">
        <w:rPr>
          <w:rFonts w:cs="Arial"/>
          <w:szCs w:val="22"/>
        </w:rPr>
        <w:t xml:space="preserve">Indien er geen </w:t>
      </w:r>
      <w:r w:rsidR="00CB4DB8" w:rsidRPr="00CA44EB">
        <w:rPr>
          <w:rFonts w:cs="Arial"/>
          <w:szCs w:val="22"/>
        </w:rPr>
        <w:t>specifiek</w:t>
      </w:r>
      <w:r w:rsidR="00BB31DE" w:rsidRPr="00CA44EB">
        <w:rPr>
          <w:rFonts w:cs="Arial"/>
          <w:szCs w:val="22"/>
        </w:rPr>
        <w:t xml:space="preserve"> image </w:t>
      </w:r>
      <w:r w:rsidR="006512B2" w:rsidRPr="00CA44EB">
        <w:rPr>
          <w:rFonts w:cs="Arial"/>
          <w:szCs w:val="22"/>
        </w:rPr>
        <w:t>is instaleer de bas</w:t>
      </w:r>
      <w:r w:rsidR="00F968F6" w:rsidRPr="00CA44EB">
        <w:rPr>
          <w:rFonts w:cs="Arial"/>
          <w:szCs w:val="22"/>
        </w:rPr>
        <w:t>is</w:t>
      </w:r>
      <w:r w:rsidR="006512B2" w:rsidRPr="00CA44EB">
        <w:rPr>
          <w:rFonts w:cs="Arial"/>
          <w:szCs w:val="22"/>
        </w:rPr>
        <w:t xml:space="preserve"> image voor de pc of notebook</w:t>
      </w:r>
      <w:r w:rsidR="00F968F6" w:rsidRPr="00CA44EB">
        <w:rPr>
          <w:rFonts w:cs="Arial"/>
          <w:szCs w:val="22"/>
        </w:rPr>
        <w:t xml:space="preserve">. Dit wordt gedaan met </w:t>
      </w:r>
      <w:r w:rsidR="00C36665" w:rsidRPr="00CA44EB">
        <w:rPr>
          <w:rFonts w:cs="Arial"/>
          <w:szCs w:val="22"/>
        </w:rPr>
        <w:t>Akrons</w:t>
      </w:r>
      <w:r w:rsidR="006512B2" w:rsidRPr="00CA44EB">
        <w:rPr>
          <w:rFonts w:cs="Arial"/>
          <w:szCs w:val="22"/>
        </w:rPr>
        <w:t xml:space="preserve"> 11.7</w:t>
      </w:r>
      <w:r w:rsidR="00F968F6" w:rsidRPr="00CA44EB">
        <w:rPr>
          <w:rFonts w:cs="Arial"/>
          <w:szCs w:val="22"/>
        </w:rPr>
        <w:t xml:space="preserve"> software.</w:t>
      </w:r>
    </w:p>
    <w:p w14:paraId="168C999E" w14:textId="77777777" w:rsidR="004E621F" w:rsidRPr="00CA44EB" w:rsidRDefault="00F968F6" w:rsidP="00B85D60">
      <w:pPr>
        <w:pStyle w:val="Lijstalinea"/>
        <w:numPr>
          <w:ilvl w:val="0"/>
          <w:numId w:val="6"/>
        </w:numPr>
        <w:rPr>
          <w:rFonts w:cs="Arial"/>
          <w:szCs w:val="22"/>
        </w:rPr>
      </w:pPr>
      <w:r w:rsidRPr="00CA44EB">
        <w:rPr>
          <w:rFonts w:cs="Arial"/>
          <w:szCs w:val="22"/>
        </w:rPr>
        <w:t>Start deze</w:t>
      </w:r>
      <w:r w:rsidR="00DB1D46" w:rsidRPr="00CA44EB">
        <w:rPr>
          <w:rFonts w:cs="Arial"/>
          <w:szCs w:val="22"/>
        </w:rPr>
        <w:t xml:space="preserve"> </w:t>
      </w:r>
      <w:r w:rsidR="004A2D4D" w:rsidRPr="00CA44EB">
        <w:rPr>
          <w:rFonts w:cs="Arial"/>
          <w:szCs w:val="22"/>
        </w:rPr>
        <w:t>op met UEFI-boot en probeer hierbij legacy boot te vermijden gebruik alleen legacy boot wanneer UEFI-boot faalt.</w:t>
      </w:r>
    </w:p>
    <w:p w14:paraId="2AEE0DDA" w14:textId="77777777" w:rsidR="00D82484" w:rsidRPr="00CA44EB" w:rsidRDefault="00D82484" w:rsidP="006432DE">
      <w:pPr>
        <w:rPr>
          <w:rFonts w:cs="Arial"/>
          <w:b/>
          <w:color w:val="1F497D" w:themeColor="text2"/>
          <w:szCs w:val="22"/>
        </w:rPr>
      </w:pPr>
    </w:p>
    <w:p w14:paraId="09963AAB" w14:textId="77777777" w:rsidR="004A2D4D" w:rsidRPr="00CA44EB" w:rsidRDefault="004A2D4D" w:rsidP="006432DE">
      <w:pPr>
        <w:rPr>
          <w:rFonts w:cs="Arial"/>
          <w:b/>
          <w:color w:val="1F497D" w:themeColor="text2"/>
          <w:szCs w:val="22"/>
        </w:rPr>
      </w:pPr>
      <w:r w:rsidRPr="00CA44EB">
        <w:rPr>
          <w:rFonts w:cs="Arial"/>
          <w:b/>
          <w:color w:val="1F497D" w:themeColor="text2"/>
          <w:szCs w:val="22"/>
        </w:rPr>
        <w:t>Configureren OS en overige basi</w:t>
      </w:r>
      <w:r w:rsidR="00F968F6" w:rsidRPr="00CA44EB">
        <w:rPr>
          <w:rFonts w:cs="Arial"/>
          <w:b/>
          <w:color w:val="1F497D" w:themeColor="text2"/>
          <w:szCs w:val="22"/>
        </w:rPr>
        <w:t>s</w:t>
      </w:r>
      <w:r w:rsidRPr="00CA44EB">
        <w:rPr>
          <w:rFonts w:cs="Arial"/>
          <w:b/>
          <w:color w:val="1F497D" w:themeColor="text2"/>
          <w:szCs w:val="22"/>
        </w:rPr>
        <w:t xml:space="preserve"> software </w:t>
      </w:r>
    </w:p>
    <w:p w14:paraId="635556C2" w14:textId="77777777" w:rsidR="00F968F6" w:rsidRPr="00CA44EB" w:rsidRDefault="00EF2997" w:rsidP="00B85D60">
      <w:pPr>
        <w:pStyle w:val="Lijstalinea"/>
        <w:numPr>
          <w:ilvl w:val="0"/>
          <w:numId w:val="7"/>
        </w:numPr>
        <w:rPr>
          <w:rFonts w:cs="Arial"/>
          <w:szCs w:val="22"/>
        </w:rPr>
      </w:pPr>
      <w:r w:rsidRPr="00CA44EB">
        <w:rPr>
          <w:rFonts w:cs="Arial"/>
          <w:szCs w:val="22"/>
        </w:rPr>
        <w:t>Windows update instaleren tot er g</w:t>
      </w:r>
      <w:r w:rsidR="00F66188" w:rsidRPr="00CA44EB">
        <w:rPr>
          <w:rFonts w:cs="Arial"/>
          <w:szCs w:val="22"/>
        </w:rPr>
        <w:t>ee</w:t>
      </w:r>
      <w:r w:rsidRPr="00CA44EB">
        <w:rPr>
          <w:rFonts w:cs="Arial"/>
          <w:szCs w:val="22"/>
        </w:rPr>
        <w:t>n updates meer zijn</w:t>
      </w:r>
      <w:r w:rsidR="00F968F6" w:rsidRPr="00CA44EB">
        <w:rPr>
          <w:rFonts w:cs="Arial"/>
          <w:szCs w:val="22"/>
        </w:rPr>
        <w:t>.</w:t>
      </w:r>
    </w:p>
    <w:p w14:paraId="5BEE49DC" w14:textId="77777777" w:rsidR="00F968F6" w:rsidRPr="00CA44EB" w:rsidRDefault="00EF2997" w:rsidP="00B85D60">
      <w:pPr>
        <w:pStyle w:val="Lijstalinea"/>
        <w:numPr>
          <w:ilvl w:val="0"/>
          <w:numId w:val="7"/>
        </w:numPr>
        <w:rPr>
          <w:rFonts w:cs="Arial"/>
          <w:szCs w:val="22"/>
        </w:rPr>
      </w:pPr>
      <w:r w:rsidRPr="00CA44EB">
        <w:rPr>
          <w:rFonts w:cs="Arial"/>
          <w:szCs w:val="22"/>
        </w:rPr>
        <w:t>Computernaam veranderen naar tag-naam</w:t>
      </w:r>
      <w:r w:rsidR="00F968F6" w:rsidRPr="00CA44EB">
        <w:rPr>
          <w:rFonts w:cs="Arial"/>
          <w:szCs w:val="22"/>
        </w:rPr>
        <w:t xml:space="preserve">. Alle apparatuur krijgt een klant specifieke tagnaam. Dit is altijd een opvolgend nummer vanuit ACS2000. </w:t>
      </w:r>
    </w:p>
    <w:p w14:paraId="5F9460A6" w14:textId="77777777" w:rsidR="00F968F6" w:rsidRPr="00CA44EB" w:rsidRDefault="00EF2997" w:rsidP="00B85D60">
      <w:pPr>
        <w:pStyle w:val="Lijstalinea"/>
        <w:numPr>
          <w:ilvl w:val="0"/>
          <w:numId w:val="7"/>
        </w:numPr>
        <w:rPr>
          <w:rFonts w:cs="Arial"/>
          <w:szCs w:val="22"/>
        </w:rPr>
      </w:pPr>
      <w:r w:rsidRPr="00CA44EB">
        <w:rPr>
          <w:rFonts w:cs="Arial"/>
          <w:szCs w:val="22"/>
        </w:rPr>
        <w:t xml:space="preserve">Zorg ervoor dat ook de BIOS wordt geüpdatet </w:t>
      </w:r>
    </w:p>
    <w:p w14:paraId="5A4CB770" w14:textId="77777777" w:rsidR="00F968F6" w:rsidRPr="00CA44EB" w:rsidRDefault="006238B7" w:rsidP="00B85D60">
      <w:pPr>
        <w:pStyle w:val="Lijstalinea"/>
        <w:numPr>
          <w:ilvl w:val="0"/>
          <w:numId w:val="7"/>
        </w:numPr>
        <w:rPr>
          <w:rFonts w:cs="Arial"/>
          <w:szCs w:val="22"/>
        </w:rPr>
      </w:pPr>
      <w:r w:rsidRPr="00CA44EB">
        <w:rPr>
          <w:rFonts w:cs="Arial"/>
          <w:szCs w:val="22"/>
        </w:rPr>
        <w:t>Controle</w:t>
      </w:r>
      <w:r w:rsidR="00EF2997" w:rsidRPr="00CA44EB">
        <w:rPr>
          <w:rFonts w:cs="Arial"/>
          <w:szCs w:val="22"/>
        </w:rPr>
        <w:t xml:space="preserve"> public desk</w:t>
      </w:r>
      <w:r w:rsidRPr="00CA44EB">
        <w:rPr>
          <w:rFonts w:cs="Arial"/>
          <w:szCs w:val="22"/>
        </w:rPr>
        <w:t>top</w:t>
      </w:r>
    </w:p>
    <w:p w14:paraId="4C263C8C" w14:textId="77777777" w:rsidR="00F968F6" w:rsidRPr="00CA44EB" w:rsidRDefault="006238B7" w:rsidP="00B85D60">
      <w:pPr>
        <w:pStyle w:val="Lijstalinea"/>
        <w:numPr>
          <w:ilvl w:val="0"/>
          <w:numId w:val="7"/>
        </w:numPr>
        <w:rPr>
          <w:rFonts w:cs="Arial"/>
          <w:szCs w:val="22"/>
        </w:rPr>
      </w:pPr>
      <w:r w:rsidRPr="00CA44EB">
        <w:rPr>
          <w:rFonts w:cs="Arial"/>
          <w:szCs w:val="22"/>
        </w:rPr>
        <w:t xml:space="preserve">Instaleren bijgeleverde software </w:t>
      </w:r>
    </w:p>
    <w:p w14:paraId="71EDA02C" w14:textId="77777777" w:rsidR="00F968F6" w:rsidRPr="00CA44EB" w:rsidRDefault="006238B7" w:rsidP="00B85D60">
      <w:pPr>
        <w:pStyle w:val="Lijstalinea"/>
        <w:numPr>
          <w:ilvl w:val="0"/>
          <w:numId w:val="7"/>
        </w:numPr>
        <w:rPr>
          <w:rFonts w:cs="Arial"/>
          <w:szCs w:val="22"/>
        </w:rPr>
      </w:pPr>
      <w:r w:rsidRPr="00CA44EB">
        <w:rPr>
          <w:rFonts w:cs="Arial"/>
          <w:szCs w:val="22"/>
        </w:rPr>
        <w:t>Wachtwoord aan passe</w:t>
      </w:r>
      <w:r w:rsidR="00F968F6" w:rsidRPr="00CA44EB">
        <w:rPr>
          <w:rFonts w:cs="Arial"/>
          <w:szCs w:val="22"/>
        </w:rPr>
        <w:t>n</w:t>
      </w:r>
      <w:r w:rsidRPr="00CA44EB">
        <w:rPr>
          <w:rFonts w:cs="Arial"/>
          <w:szCs w:val="22"/>
        </w:rPr>
        <w:t xml:space="preserve"> bij eerste login</w:t>
      </w:r>
    </w:p>
    <w:p w14:paraId="4426A59B" w14:textId="5DFCFD55" w:rsidR="00F968F6" w:rsidRPr="00CA44EB" w:rsidRDefault="006238B7" w:rsidP="00B85D60">
      <w:pPr>
        <w:pStyle w:val="Lijstalinea"/>
        <w:numPr>
          <w:ilvl w:val="0"/>
          <w:numId w:val="7"/>
        </w:numPr>
        <w:rPr>
          <w:rFonts w:cs="Arial"/>
          <w:szCs w:val="22"/>
        </w:rPr>
      </w:pPr>
      <w:r w:rsidRPr="00CA44EB">
        <w:rPr>
          <w:rFonts w:cs="Arial"/>
          <w:szCs w:val="22"/>
        </w:rPr>
        <w:t xml:space="preserve">Google </w:t>
      </w:r>
      <w:r w:rsidR="00F968F6" w:rsidRPr="00CA44EB">
        <w:rPr>
          <w:rFonts w:cs="Arial"/>
          <w:szCs w:val="22"/>
        </w:rPr>
        <w:t>C</w:t>
      </w:r>
      <w:r w:rsidRPr="00CA44EB">
        <w:rPr>
          <w:rFonts w:cs="Arial"/>
          <w:szCs w:val="22"/>
        </w:rPr>
        <w:t xml:space="preserve">hrome als standaard browser </w:t>
      </w:r>
      <w:r w:rsidR="00F968F6" w:rsidRPr="00CA44EB">
        <w:rPr>
          <w:rFonts w:cs="Arial"/>
          <w:szCs w:val="22"/>
        </w:rPr>
        <w:t xml:space="preserve">instellen </w:t>
      </w:r>
      <w:r w:rsidRPr="00CA44EB">
        <w:rPr>
          <w:rFonts w:cs="Arial"/>
          <w:szCs w:val="22"/>
        </w:rPr>
        <w:t xml:space="preserve">en homepage op </w:t>
      </w:r>
      <w:hyperlink r:id="rId22" w:history="1">
        <w:r w:rsidRPr="00CA44EB">
          <w:rPr>
            <w:rStyle w:val="Hyperlink"/>
            <w:rFonts w:cs="Arial"/>
            <w:szCs w:val="22"/>
          </w:rPr>
          <w:t>www.google.nl</w:t>
        </w:r>
      </w:hyperlink>
      <w:r w:rsidRPr="00CA44EB">
        <w:rPr>
          <w:rFonts w:cs="Arial"/>
          <w:szCs w:val="22"/>
        </w:rPr>
        <w:t xml:space="preserve"> zetten voor de gebruiker</w:t>
      </w:r>
      <w:r w:rsidR="00F968F6" w:rsidRPr="00CA44EB">
        <w:rPr>
          <w:rFonts w:cs="Arial"/>
          <w:szCs w:val="22"/>
        </w:rPr>
        <w:t xml:space="preserve">. </w:t>
      </w:r>
    </w:p>
    <w:p w14:paraId="19ABFB42" w14:textId="77777777" w:rsidR="006238B7" w:rsidRPr="00CA44EB" w:rsidRDefault="006238B7" w:rsidP="00B85D60">
      <w:pPr>
        <w:pStyle w:val="Lijstalinea"/>
        <w:numPr>
          <w:ilvl w:val="0"/>
          <w:numId w:val="7"/>
        </w:numPr>
        <w:rPr>
          <w:rFonts w:cs="Arial"/>
          <w:szCs w:val="22"/>
        </w:rPr>
      </w:pPr>
      <w:r w:rsidRPr="00CA44EB">
        <w:rPr>
          <w:rFonts w:cs="Arial"/>
          <w:szCs w:val="22"/>
        </w:rPr>
        <w:t>Kleine pictogrammen gebruiken</w:t>
      </w:r>
      <w:r w:rsidR="00D82484" w:rsidRPr="00CA44EB">
        <w:rPr>
          <w:rFonts w:cs="Arial"/>
          <w:szCs w:val="22"/>
        </w:rPr>
        <w:t xml:space="preserve"> RK</w:t>
      </w:r>
      <w:r w:rsidR="0003747E" w:rsidRPr="00CA44EB">
        <w:rPr>
          <w:rFonts w:cs="Arial"/>
          <w:szCs w:val="22"/>
        </w:rPr>
        <w:t>- bureaublad</w:t>
      </w:r>
      <w:r w:rsidR="00D82484" w:rsidRPr="00CA44EB">
        <w:rPr>
          <w:rFonts w:cs="Arial"/>
          <w:szCs w:val="22"/>
        </w:rPr>
        <w:t xml:space="preserve">-beeld- kleine picogrammen </w:t>
      </w:r>
    </w:p>
    <w:p w14:paraId="51408F25" w14:textId="0A47A0D0" w:rsidR="00EB5FCC" w:rsidRPr="00CA44EB" w:rsidRDefault="00EB5FCC" w:rsidP="00B85D60">
      <w:pPr>
        <w:pStyle w:val="Lijstalinea"/>
        <w:numPr>
          <w:ilvl w:val="0"/>
          <w:numId w:val="7"/>
        </w:numPr>
        <w:textAlignment w:val="center"/>
        <w:rPr>
          <w:rFonts w:cs="Arial"/>
          <w:szCs w:val="22"/>
        </w:rPr>
      </w:pPr>
      <w:r w:rsidRPr="00CA44EB">
        <w:rPr>
          <w:rFonts w:cs="Arial"/>
          <w:szCs w:val="22"/>
        </w:rPr>
        <w:t xml:space="preserve">Kleine taakbalk Knoppen </w:t>
      </w:r>
      <w:r w:rsidR="00903791" w:rsidRPr="00CA44EB">
        <w:rPr>
          <w:rFonts w:cs="Arial"/>
          <w:szCs w:val="22"/>
        </w:rPr>
        <w:t>gebruiken RK</w:t>
      </w:r>
      <w:r w:rsidRPr="00CA44EB">
        <w:rPr>
          <w:rFonts w:cs="Arial"/>
          <w:szCs w:val="22"/>
        </w:rPr>
        <w:t xml:space="preserve"> &gt; Taakbalk &gt; Taakbalkinstellingen &gt; Kleine taakbalkknoppen gebruiken</w:t>
      </w:r>
    </w:p>
    <w:p w14:paraId="34C06911" w14:textId="77777777" w:rsidR="00EB5FCC" w:rsidRPr="00CA44EB" w:rsidRDefault="00EB5FCC" w:rsidP="00B85D60">
      <w:pPr>
        <w:pStyle w:val="Lijstalinea"/>
        <w:numPr>
          <w:ilvl w:val="0"/>
          <w:numId w:val="7"/>
        </w:numPr>
        <w:textAlignment w:val="center"/>
        <w:rPr>
          <w:rFonts w:cs="Arial"/>
          <w:szCs w:val="22"/>
        </w:rPr>
      </w:pPr>
      <w:r w:rsidRPr="00CA44EB">
        <w:rPr>
          <w:rFonts w:cs="Arial"/>
          <w:szCs w:val="22"/>
        </w:rPr>
        <w:t>Start menu aanpassen Instellingen &gt; Start:</w:t>
      </w:r>
    </w:p>
    <w:p w14:paraId="548B76DC" w14:textId="77777777" w:rsidR="00EB5FCC" w:rsidRPr="00CA44EB" w:rsidRDefault="00EB5FCC" w:rsidP="00B85D60">
      <w:pPr>
        <w:pStyle w:val="Lijstalinea"/>
        <w:numPr>
          <w:ilvl w:val="0"/>
          <w:numId w:val="7"/>
        </w:numPr>
        <w:textAlignment w:val="center"/>
        <w:rPr>
          <w:rFonts w:cs="Arial"/>
          <w:szCs w:val="22"/>
        </w:rPr>
      </w:pPr>
      <w:r w:rsidRPr="00CA44EB">
        <w:rPr>
          <w:rFonts w:cs="Arial"/>
          <w:szCs w:val="22"/>
        </w:rPr>
        <w:t>Recent toegevoegde apps weergeven – UIT</w:t>
      </w:r>
    </w:p>
    <w:p w14:paraId="055BACEB" w14:textId="16255B49" w:rsidR="00EB5FCC" w:rsidRPr="00CA44EB" w:rsidRDefault="00903791" w:rsidP="00B85D60">
      <w:pPr>
        <w:pStyle w:val="Lijstalinea"/>
        <w:numPr>
          <w:ilvl w:val="0"/>
          <w:numId w:val="7"/>
        </w:numPr>
        <w:textAlignment w:val="center"/>
        <w:rPr>
          <w:rFonts w:cs="Arial"/>
          <w:szCs w:val="22"/>
        </w:rPr>
      </w:pPr>
      <w:r w:rsidRPr="00CA44EB">
        <w:rPr>
          <w:rFonts w:cs="Arial"/>
          <w:szCs w:val="22"/>
        </w:rPr>
        <w:t>Meest gebruikte</w:t>
      </w:r>
      <w:r w:rsidR="00EB5FCC" w:rsidRPr="00CA44EB">
        <w:rPr>
          <w:rFonts w:cs="Arial"/>
          <w:szCs w:val="22"/>
        </w:rPr>
        <w:t xml:space="preserve"> apps weergeven – UIT</w:t>
      </w:r>
    </w:p>
    <w:p w14:paraId="2905626E" w14:textId="77777777" w:rsidR="00EB5FCC" w:rsidRPr="00CA44EB" w:rsidRDefault="00EB5FCC" w:rsidP="00B85D60">
      <w:pPr>
        <w:pStyle w:val="Lijstalinea"/>
        <w:numPr>
          <w:ilvl w:val="0"/>
          <w:numId w:val="7"/>
        </w:numPr>
        <w:textAlignment w:val="center"/>
        <w:rPr>
          <w:rFonts w:cs="Arial"/>
          <w:szCs w:val="22"/>
        </w:rPr>
      </w:pPr>
      <w:r w:rsidRPr="00CA44EB">
        <w:rPr>
          <w:rFonts w:cs="Arial"/>
          <w:szCs w:val="22"/>
        </w:rPr>
        <w:t>Af en toe suggesties in Start weergeven – UIT</w:t>
      </w:r>
    </w:p>
    <w:p w14:paraId="4E9DCC22" w14:textId="77777777" w:rsidR="00EB5FCC" w:rsidRPr="00CA44EB" w:rsidRDefault="00EB5FCC" w:rsidP="00B85D60">
      <w:pPr>
        <w:pStyle w:val="Lijstalinea"/>
        <w:numPr>
          <w:ilvl w:val="0"/>
          <w:numId w:val="7"/>
        </w:numPr>
        <w:textAlignment w:val="center"/>
        <w:rPr>
          <w:rFonts w:cs="Arial"/>
          <w:szCs w:val="22"/>
        </w:rPr>
      </w:pPr>
      <w:r w:rsidRPr="00CA44EB">
        <w:rPr>
          <w:rFonts w:cs="Arial"/>
          <w:szCs w:val="22"/>
        </w:rPr>
        <w:t>Recent geopende items in jumplist in Start of op de taakbalk weergeven – UIT</w:t>
      </w:r>
    </w:p>
    <w:p w14:paraId="16AD1AB5" w14:textId="77777777" w:rsidR="00EB5FCC" w:rsidRPr="00CA44EB" w:rsidRDefault="00EB5FCC" w:rsidP="00EB5FCC">
      <w:pPr>
        <w:textAlignment w:val="center"/>
        <w:rPr>
          <w:rFonts w:cs="Arial"/>
          <w:szCs w:val="22"/>
        </w:rPr>
      </w:pPr>
    </w:p>
    <w:p w14:paraId="09E649E1" w14:textId="77777777" w:rsidR="00EB5FCC" w:rsidRPr="00CA44EB" w:rsidRDefault="00EB5FCC" w:rsidP="00B85D60">
      <w:pPr>
        <w:pStyle w:val="Lijstalinea"/>
        <w:numPr>
          <w:ilvl w:val="0"/>
          <w:numId w:val="7"/>
        </w:numPr>
        <w:textAlignment w:val="center"/>
        <w:rPr>
          <w:rFonts w:cs="Arial"/>
          <w:szCs w:val="22"/>
        </w:rPr>
      </w:pPr>
      <w:r w:rsidRPr="00CA44EB">
        <w:rPr>
          <w:rFonts w:cs="Arial"/>
          <w:szCs w:val="22"/>
        </w:rPr>
        <w:t>Personen en taakweergave uitzetten &gt; RK Taakbalk &gt; Knop taakweergave weergeven en de knop personen weergeven. Deze beide uitvinken</w:t>
      </w:r>
    </w:p>
    <w:p w14:paraId="134A2528" w14:textId="4807FD8A" w:rsidR="00EB5FCC" w:rsidRPr="00CA44EB" w:rsidRDefault="00EB5FCC" w:rsidP="00EB5FCC">
      <w:pPr>
        <w:rPr>
          <w:rFonts w:cs="Arial"/>
          <w:szCs w:val="22"/>
        </w:rPr>
      </w:pPr>
      <w:r w:rsidRPr="00CA44EB">
        <w:rPr>
          <w:rFonts w:cs="Arial"/>
          <w:szCs w:val="22"/>
        </w:rPr>
        <w:t xml:space="preserve">           Controleer als laatste of de pc/</w:t>
      </w:r>
      <w:r w:rsidR="00903791" w:rsidRPr="00CA44EB">
        <w:rPr>
          <w:rFonts w:cs="Arial"/>
          <w:szCs w:val="22"/>
        </w:rPr>
        <w:t>Nb</w:t>
      </w:r>
      <w:r w:rsidRPr="00CA44EB">
        <w:rPr>
          <w:rFonts w:cs="Arial"/>
          <w:szCs w:val="22"/>
        </w:rPr>
        <w:t xml:space="preserve"> voorzien is van alle drivers. Bijv. geluid. Je kunt </w:t>
      </w:r>
      <w:r w:rsidR="003545B5" w:rsidRPr="00CA44EB">
        <w:rPr>
          <w:rFonts w:cs="Arial"/>
          <w:szCs w:val="22"/>
        </w:rPr>
        <w:t>dit nakijken</w:t>
      </w:r>
      <w:r w:rsidR="00903791" w:rsidRPr="00CA44EB">
        <w:rPr>
          <w:rFonts w:cs="Arial"/>
          <w:szCs w:val="22"/>
        </w:rPr>
        <w:t xml:space="preserve"> </w:t>
      </w:r>
      <w:r w:rsidRPr="00CA44EB">
        <w:rPr>
          <w:rFonts w:cs="Arial"/>
          <w:szCs w:val="22"/>
        </w:rPr>
        <w:t>bij Apparaat beheer. Wanneer er nergens waarschuwingen staan heeft de notebook alle drivers geïnstalleerd</w:t>
      </w:r>
      <w:r w:rsidR="00EA7A22" w:rsidRPr="00CA44EB">
        <w:rPr>
          <w:rFonts w:cs="Arial"/>
          <w:szCs w:val="22"/>
        </w:rPr>
        <w:t>.</w:t>
      </w:r>
    </w:p>
    <w:p w14:paraId="4EBA7F6C" w14:textId="115C2FF6" w:rsidR="00EA7A22" w:rsidRDefault="00EA7A22" w:rsidP="00EB5FCC">
      <w:pPr>
        <w:rPr>
          <w:rFonts w:cs="Arial"/>
          <w:sz w:val="24"/>
          <w:szCs w:val="24"/>
        </w:rPr>
      </w:pPr>
    </w:p>
    <w:p w14:paraId="18A8B621" w14:textId="613DA04B" w:rsidR="00EA7A22" w:rsidRDefault="00EA7A22" w:rsidP="00EB5FCC">
      <w:pPr>
        <w:rPr>
          <w:rFonts w:cs="Arial"/>
          <w:sz w:val="24"/>
          <w:szCs w:val="24"/>
        </w:rPr>
      </w:pPr>
    </w:p>
    <w:p w14:paraId="55A932C7" w14:textId="7EBB79DA" w:rsidR="0031051A" w:rsidRPr="00EB5FCC" w:rsidRDefault="00EB5FCC" w:rsidP="008203F7">
      <w:pPr>
        <w:pStyle w:val="Kop20"/>
        <w:rPr>
          <w:sz w:val="24"/>
          <w:szCs w:val="24"/>
        </w:rPr>
      </w:pPr>
      <w:r>
        <w:rPr>
          <w:sz w:val="24"/>
          <w:szCs w:val="24"/>
        </w:rPr>
        <w:br w:type="page"/>
      </w:r>
      <w:bookmarkStart w:id="10" w:name="_Toc8918078"/>
      <w:r w:rsidR="0031051A">
        <w:lastRenderedPageBreak/>
        <w:t>Maatopdracht 1: Sollicitatiebrief schrijven met CV</w:t>
      </w:r>
      <w:bookmarkEnd w:id="10"/>
      <w:r w:rsidR="007E54D7">
        <w:t xml:space="preserve"> </w:t>
      </w:r>
    </w:p>
    <w:p w14:paraId="65992555" w14:textId="77777777" w:rsidR="008203F7" w:rsidRDefault="008203F7" w:rsidP="00BB4248"/>
    <w:p w14:paraId="570DEC16" w14:textId="127D224A" w:rsidR="00BB4248" w:rsidRDefault="00BB4248" w:rsidP="00BB4248">
      <w:r>
        <w:t>Voor deze opdracht heb ik een sollicitatiebrief geschreven. Ik heb hierdoor geleerd hoe je een nette brief opstelt. Deze brief zou ik in de toekomst ook kunnen gebruiken voor eventuele sollicitaties. Hieronder zie je het resultaat:</w:t>
      </w:r>
    </w:p>
    <w:p w14:paraId="4C26E221" w14:textId="77777777" w:rsidR="00BB4248" w:rsidRDefault="00BB4248" w:rsidP="00BB4248"/>
    <w:p w14:paraId="0ABDF989" w14:textId="77777777" w:rsidR="00BB4248" w:rsidRDefault="00BB4248" w:rsidP="00BB4248"/>
    <w:p w14:paraId="351AC5AD" w14:textId="77777777" w:rsidR="008619AD" w:rsidRPr="0095239F" w:rsidRDefault="008619AD" w:rsidP="008619AD">
      <w:pPr>
        <w:ind w:right="1415"/>
        <w:rPr>
          <w:rFonts w:cs="Arial"/>
          <w:sz w:val="20"/>
        </w:rPr>
      </w:pPr>
      <w:r w:rsidRPr="0095239F">
        <w:rPr>
          <w:rFonts w:cs="Arial"/>
          <w:sz w:val="20"/>
        </w:rPr>
        <w:t>Sanne de Bruijn</w:t>
      </w:r>
    </w:p>
    <w:p w14:paraId="5F1E4D92" w14:textId="77777777" w:rsidR="008619AD" w:rsidRPr="0095239F" w:rsidRDefault="008619AD" w:rsidP="008619AD">
      <w:pPr>
        <w:ind w:right="1415"/>
        <w:rPr>
          <w:rFonts w:cs="Arial"/>
          <w:sz w:val="20"/>
        </w:rPr>
      </w:pPr>
      <w:r w:rsidRPr="0095239F">
        <w:rPr>
          <w:rFonts w:cs="Arial"/>
          <w:sz w:val="20"/>
        </w:rPr>
        <w:t>Dr. ter haarlaan 24</w:t>
      </w:r>
    </w:p>
    <w:p w14:paraId="2892BE12" w14:textId="77777777" w:rsidR="008619AD" w:rsidRPr="009D3D5C" w:rsidRDefault="008619AD" w:rsidP="008619AD">
      <w:pPr>
        <w:ind w:right="1415"/>
        <w:rPr>
          <w:rFonts w:cs="Arial"/>
          <w:sz w:val="20"/>
          <w:lang w:val="en-GB"/>
        </w:rPr>
      </w:pPr>
      <w:r w:rsidRPr="009D3D5C">
        <w:rPr>
          <w:rFonts w:cs="Arial"/>
          <w:sz w:val="20"/>
          <w:lang w:val="en-GB"/>
        </w:rPr>
        <w:t>2685 RX Poeldijk</w:t>
      </w:r>
    </w:p>
    <w:p w14:paraId="20927ED3" w14:textId="77777777" w:rsidR="008619AD" w:rsidRPr="009D3D5C" w:rsidRDefault="008619AD" w:rsidP="008619AD">
      <w:pPr>
        <w:ind w:right="1415"/>
        <w:rPr>
          <w:rFonts w:cs="Arial"/>
          <w:sz w:val="24"/>
          <w:szCs w:val="24"/>
          <w:lang w:val="en-GB"/>
        </w:rPr>
      </w:pPr>
    </w:p>
    <w:p w14:paraId="2F1826AA" w14:textId="77777777" w:rsidR="008619AD" w:rsidRPr="009D3D5C" w:rsidRDefault="008619AD" w:rsidP="008619AD">
      <w:pPr>
        <w:ind w:left="567" w:right="2268"/>
        <w:rPr>
          <w:rFonts w:cs="Arial"/>
          <w:sz w:val="24"/>
          <w:szCs w:val="24"/>
          <w:lang w:val="en-GB"/>
        </w:rPr>
      </w:pPr>
    </w:p>
    <w:p w14:paraId="4C902292" w14:textId="77777777" w:rsidR="008619AD" w:rsidRPr="009D3D5C" w:rsidRDefault="008619AD" w:rsidP="008619AD">
      <w:pPr>
        <w:ind w:left="567" w:right="2268"/>
        <w:rPr>
          <w:rFonts w:cs="Arial"/>
          <w:szCs w:val="22"/>
          <w:lang w:val="en-GB"/>
        </w:rPr>
      </w:pPr>
      <w:r w:rsidRPr="009D3D5C">
        <w:rPr>
          <w:rFonts w:cs="Arial"/>
          <w:szCs w:val="22"/>
          <w:lang w:val="en-GB"/>
        </w:rPr>
        <w:t>Allround Computer Service B.V.</w:t>
      </w:r>
    </w:p>
    <w:p w14:paraId="508B1A92" w14:textId="77777777" w:rsidR="008619AD" w:rsidRPr="008619AD" w:rsidRDefault="008619AD" w:rsidP="008619AD">
      <w:pPr>
        <w:ind w:left="567" w:right="2268"/>
        <w:rPr>
          <w:rFonts w:cs="Arial"/>
          <w:szCs w:val="22"/>
        </w:rPr>
      </w:pPr>
      <w:r w:rsidRPr="008619AD">
        <w:rPr>
          <w:rFonts w:cs="Arial"/>
          <w:szCs w:val="22"/>
        </w:rPr>
        <w:t>T.a.v. afdeling personeelszaken</w:t>
      </w:r>
    </w:p>
    <w:p w14:paraId="03874396" w14:textId="77777777" w:rsidR="008619AD" w:rsidRPr="008619AD" w:rsidRDefault="008619AD" w:rsidP="008619AD">
      <w:pPr>
        <w:ind w:left="567" w:right="2268"/>
        <w:rPr>
          <w:rFonts w:cs="Arial"/>
          <w:szCs w:val="22"/>
        </w:rPr>
      </w:pPr>
      <w:r w:rsidRPr="008619AD">
        <w:rPr>
          <w:rFonts w:cs="Arial"/>
          <w:szCs w:val="22"/>
        </w:rPr>
        <w:t xml:space="preserve">Honderdland 151-153 </w:t>
      </w:r>
    </w:p>
    <w:p w14:paraId="77387E39" w14:textId="77777777" w:rsidR="008619AD" w:rsidRPr="008619AD" w:rsidRDefault="008619AD" w:rsidP="008619AD">
      <w:pPr>
        <w:ind w:left="567" w:right="2268"/>
        <w:rPr>
          <w:rFonts w:cs="Arial"/>
          <w:szCs w:val="22"/>
        </w:rPr>
      </w:pPr>
      <w:r w:rsidRPr="008619AD">
        <w:rPr>
          <w:rFonts w:cs="Arial"/>
          <w:szCs w:val="22"/>
        </w:rPr>
        <w:t>2676 LT Maasdijk</w:t>
      </w:r>
    </w:p>
    <w:p w14:paraId="4D4F3B68" w14:textId="77777777" w:rsidR="008619AD" w:rsidRPr="008619AD" w:rsidRDefault="008619AD" w:rsidP="008619AD">
      <w:pPr>
        <w:ind w:right="2268"/>
        <w:rPr>
          <w:rFonts w:cs="Arial"/>
          <w:szCs w:val="22"/>
        </w:rPr>
      </w:pPr>
    </w:p>
    <w:p w14:paraId="73A6D16E" w14:textId="77777777" w:rsidR="008619AD" w:rsidRPr="008619AD" w:rsidRDefault="008619AD" w:rsidP="008619AD">
      <w:pPr>
        <w:ind w:right="2268"/>
        <w:rPr>
          <w:rFonts w:cs="Arial"/>
          <w:szCs w:val="22"/>
        </w:rPr>
      </w:pPr>
    </w:p>
    <w:p w14:paraId="61BD6231" w14:textId="7720225C" w:rsidR="008619AD" w:rsidRPr="008619AD" w:rsidRDefault="008619AD" w:rsidP="008619AD">
      <w:pPr>
        <w:ind w:right="2268"/>
        <w:rPr>
          <w:rFonts w:cs="Arial"/>
          <w:szCs w:val="22"/>
        </w:rPr>
      </w:pPr>
      <w:r w:rsidRPr="008619AD">
        <w:rPr>
          <w:rFonts w:cs="Arial"/>
          <w:szCs w:val="22"/>
        </w:rPr>
        <w:t xml:space="preserve">Poeldijk, </w:t>
      </w:r>
      <w:r w:rsidRPr="008619AD">
        <w:rPr>
          <w:rFonts w:cs="Arial"/>
          <w:szCs w:val="22"/>
        </w:rPr>
        <w:fldChar w:fldCharType="begin"/>
      </w:r>
      <w:r w:rsidRPr="008619AD">
        <w:rPr>
          <w:rFonts w:cs="Arial"/>
          <w:szCs w:val="22"/>
        </w:rPr>
        <w:instrText xml:space="preserve"> DATE  \@ "d MMMM yyyy"  \* MERGEFORMAT </w:instrText>
      </w:r>
      <w:r w:rsidRPr="008619AD">
        <w:rPr>
          <w:rFonts w:cs="Arial"/>
          <w:szCs w:val="22"/>
        </w:rPr>
        <w:fldChar w:fldCharType="separate"/>
      </w:r>
      <w:r w:rsidR="00B25A20">
        <w:rPr>
          <w:rFonts w:cs="Arial"/>
          <w:noProof/>
          <w:szCs w:val="22"/>
        </w:rPr>
        <w:t>27 mei 2019</w:t>
      </w:r>
      <w:r w:rsidRPr="008619AD">
        <w:rPr>
          <w:rFonts w:cs="Arial"/>
          <w:szCs w:val="22"/>
        </w:rPr>
        <w:fldChar w:fldCharType="end"/>
      </w:r>
    </w:p>
    <w:p w14:paraId="396CEE1C" w14:textId="77777777" w:rsidR="008619AD" w:rsidRPr="008619AD" w:rsidRDefault="008619AD" w:rsidP="008619AD">
      <w:pPr>
        <w:ind w:right="2268"/>
        <w:rPr>
          <w:rFonts w:cs="Arial"/>
          <w:szCs w:val="22"/>
        </w:rPr>
      </w:pPr>
    </w:p>
    <w:p w14:paraId="22F768C3" w14:textId="77777777" w:rsidR="008619AD" w:rsidRPr="008619AD" w:rsidRDefault="008619AD" w:rsidP="008619AD">
      <w:pPr>
        <w:ind w:right="2268"/>
        <w:rPr>
          <w:rFonts w:cs="Arial"/>
          <w:szCs w:val="22"/>
        </w:rPr>
      </w:pPr>
    </w:p>
    <w:p w14:paraId="087ACA59" w14:textId="77777777" w:rsidR="008619AD" w:rsidRPr="008619AD" w:rsidRDefault="008619AD" w:rsidP="008619AD">
      <w:pPr>
        <w:ind w:right="2268"/>
        <w:rPr>
          <w:rFonts w:cs="Arial"/>
          <w:szCs w:val="22"/>
        </w:rPr>
      </w:pPr>
      <w:r w:rsidRPr="008619AD">
        <w:rPr>
          <w:rFonts w:cs="Arial"/>
          <w:szCs w:val="22"/>
        </w:rPr>
        <w:t xml:space="preserve">Betreft: </w:t>
      </w:r>
      <w:r w:rsidRPr="008619AD">
        <w:rPr>
          <w:rFonts w:cs="Arial"/>
          <w:szCs w:val="22"/>
          <w:u w:val="single"/>
        </w:rPr>
        <w:t>Sollicitatie telefoniste/ receptioniste</w:t>
      </w:r>
      <w:r w:rsidRPr="008619AD">
        <w:rPr>
          <w:rFonts w:cs="Arial"/>
          <w:szCs w:val="22"/>
        </w:rPr>
        <w:t xml:space="preserve"> </w:t>
      </w:r>
      <w:r w:rsidRPr="008619AD">
        <w:rPr>
          <w:rFonts w:cs="Arial"/>
          <w:szCs w:val="22"/>
        </w:rPr>
        <w:tab/>
      </w:r>
    </w:p>
    <w:p w14:paraId="69B17313" w14:textId="77777777" w:rsidR="008619AD" w:rsidRPr="008619AD" w:rsidRDefault="008619AD" w:rsidP="008619AD">
      <w:pPr>
        <w:ind w:right="2268"/>
        <w:rPr>
          <w:rFonts w:cs="Arial"/>
          <w:szCs w:val="22"/>
        </w:rPr>
      </w:pPr>
    </w:p>
    <w:p w14:paraId="57988953" w14:textId="77777777" w:rsidR="008619AD" w:rsidRPr="008619AD" w:rsidRDefault="008619AD" w:rsidP="008619AD">
      <w:pPr>
        <w:rPr>
          <w:rFonts w:cs="Arial"/>
          <w:szCs w:val="22"/>
        </w:rPr>
      </w:pPr>
      <w:r w:rsidRPr="008619AD">
        <w:rPr>
          <w:rFonts w:cs="Arial"/>
          <w:szCs w:val="22"/>
        </w:rPr>
        <w:t xml:space="preserve">Geachte heer, mevrouw </w:t>
      </w:r>
    </w:p>
    <w:p w14:paraId="11D924CC" w14:textId="77777777" w:rsidR="008619AD" w:rsidRPr="008619AD" w:rsidRDefault="008619AD" w:rsidP="008619AD">
      <w:pPr>
        <w:rPr>
          <w:rFonts w:cs="Arial"/>
          <w:szCs w:val="22"/>
        </w:rPr>
      </w:pPr>
    </w:p>
    <w:p w14:paraId="52657250" w14:textId="77777777" w:rsidR="008619AD" w:rsidRPr="008619AD" w:rsidRDefault="008619AD" w:rsidP="008619AD">
      <w:pPr>
        <w:rPr>
          <w:rFonts w:cs="Arial"/>
          <w:szCs w:val="22"/>
        </w:rPr>
      </w:pPr>
      <w:r w:rsidRPr="008619AD">
        <w:rPr>
          <w:rFonts w:cs="Arial"/>
          <w:szCs w:val="22"/>
        </w:rPr>
        <w:t>Met deze brief wil ik mij graag aan u voorstellen. Momenteel zit ik in het derde jaar van de middelbare school op het Flora college in Naaldwijk. Ik zou graag mijn tweede periode stage bij u willen lopen. In deze brief zal ik u uitleggen waarom.</w:t>
      </w:r>
    </w:p>
    <w:p w14:paraId="18DF367D" w14:textId="77777777" w:rsidR="008619AD" w:rsidRPr="008619AD" w:rsidRDefault="008619AD" w:rsidP="008619AD">
      <w:pPr>
        <w:rPr>
          <w:rFonts w:cs="Arial"/>
          <w:szCs w:val="22"/>
        </w:rPr>
      </w:pPr>
    </w:p>
    <w:p w14:paraId="463A2191" w14:textId="77777777" w:rsidR="008619AD" w:rsidRPr="008619AD" w:rsidRDefault="008619AD" w:rsidP="008619AD">
      <w:pPr>
        <w:rPr>
          <w:rFonts w:cs="Arial"/>
          <w:szCs w:val="22"/>
        </w:rPr>
      </w:pPr>
      <w:r w:rsidRPr="008619AD">
        <w:rPr>
          <w:rFonts w:cs="Arial"/>
          <w:szCs w:val="22"/>
        </w:rPr>
        <w:t xml:space="preserve">Ik ben bij dit bedrijf terecht gekomen, omdat het bedrijf Allround Computer Service B.V. van mijn vader is, ik zou het heel leuk vinden om bij jullie stage te lopen, omdat ik het bedrijf graag beter zou willen leren kennen. Graag zou ik meer inhoudelijk willen weten, wat er gedaan wordt. Ik zou het leuk vinden om met verschillende afdelingen mee te lopen, zodat ik het proces beter leer begrijpen. </w:t>
      </w:r>
    </w:p>
    <w:p w14:paraId="3F268E71" w14:textId="77777777" w:rsidR="008619AD" w:rsidRPr="008619AD" w:rsidRDefault="008619AD" w:rsidP="008619AD">
      <w:pPr>
        <w:rPr>
          <w:rFonts w:cs="Arial"/>
          <w:szCs w:val="22"/>
        </w:rPr>
      </w:pPr>
    </w:p>
    <w:p w14:paraId="45336BED" w14:textId="77777777" w:rsidR="008619AD" w:rsidRPr="008619AD" w:rsidRDefault="008619AD" w:rsidP="008619AD">
      <w:pPr>
        <w:rPr>
          <w:rFonts w:cs="Arial"/>
          <w:szCs w:val="22"/>
        </w:rPr>
      </w:pPr>
      <w:r w:rsidRPr="008619AD">
        <w:rPr>
          <w:rFonts w:cs="Arial"/>
          <w:szCs w:val="22"/>
        </w:rPr>
        <w:t xml:space="preserve">Mijn vorige stageperiode was bij de Terwebloem op een gesloten afdeling met dementerende ouderen, dat is natuurlijk heel wat anders dan receptioniste/ telefoniste. Tijdens mijn vorige stage heb ik al geleerd hoe je mensen op een nette manier kan aanspreken. Ik denk dat ik dit al direct kan toepassen wanneer ik de telefoon bij uw bedrijf aanneem. </w:t>
      </w:r>
    </w:p>
    <w:p w14:paraId="60C04BFF" w14:textId="77777777" w:rsidR="008619AD" w:rsidRPr="008619AD" w:rsidRDefault="008619AD" w:rsidP="008619AD">
      <w:pPr>
        <w:rPr>
          <w:rFonts w:cs="Arial"/>
          <w:szCs w:val="22"/>
        </w:rPr>
      </w:pPr>
    </w:p>
    <w:p w14:paraId="4C305ADD" w14:textId="77777777" w:rsidR="008619AD" w:rsidRPr="008619AD" w:rsidRDefault="008619AD" w:rsidP="008619AD">
      <w:pPr>
        <w:rPr>
          <w:rFonts w:cs="Arial"/>
          <w:szCs w:val="22"/>
        </w:rPr>
      </w:pPr>
      <w:r w:rsidRPr="008619AD">
        <w:rPr>
          <w:rFonts w:cs="Arial"/>
          <w:szCs w:val="22"/>
        </w:rPr>
        <w:t>Het lijkt mij leuk om het verschil tussen een baan in de zorg en een administratieve baan te zien en</w:t>
      </w:r>
    </w:p>
    <w:p w14:paraId="761AB955" w14:textId="77777777" w:rsidR="008619AD" w:rsidRPr="008619AD" w:rsidRDefault="00C36665" w:rsidP="008619AD">
      <w:pPr>
        <w:rPr>
          <w:rFonts w:cs="Arial"/>
          <w:szCs w:val="22"/>
        </w:rPr>
      </w:pPr>
      <w:r w:rsidRPr="008619AD">
        <w:rPr>
          <w:rFonts w:cs="Arial"/>
          <w:szCs w:val="22"/>
        </w:rPr>
        <w:t>Wat</w:t>
      </w:r>
      <w:r w:rsidR="008619AD" w:rsidRPr="008619AD">
        <w:rPr>
          <w:rFonts w:cs="Arial"/>
          <w:szCs w:val="22"/>
        </w:rPr>
        <w:t xml:space="preserve"> er nou precies bij me past, daarom heb ik dit uitgekozen en niet gekozen voor weer een stage op het gebied van zorg.</w:t>
      </w:r>
    </w:p>
    <w:p w14:paraId="7A44E50A" w14:textId="77777777" w:rsidR="008619AD" w:rsidRPr="008619AD" w:rsidRDefault="008619AD" w:rsidP="008619AD">
      <w:pPr>
        <w:rPr>
          <w:rFonts w:cs="Arial"/>
          <w:szCs w:val="22"/>
        </w:rPr>
      </w:pPr>
    </w:p>
    <w:p w14:paraId="4013B7E1" w14:textId="77777777" w:rsidR="008619AD" w:rsidRPr="008619AD" w:rsidRDefault="008619AD" w:rsidP="008619AD">
      <w:pPr>
        <w:rPr>
          <w:rFonts w:cs="Arial"/>
          <w:szCs w:val="22"/>
        </w:rPr>
      </w:pPr>
      <w:r w:rsidRPr="008619AD">
        <w:rPr>
          <w:rFonts w:cs="Arial"/>
          <w:szCs w:val="22"/>
        </w:rPr>
        <w:t>Mijn stageperiode bestaat uit 1x in de week stage op donderdag en ook moet ik een keer een hele week stagelopen.</w:t>
      </w:r>
    </w:p>
    <w:p w14:paraId="4F820755" w14:textId="77777777" w:rsidR="008619AD" w:rsidRPr="008619AD" w:rsidRDefault="008619AD" w:rsidP="008619AD">
      <w:pPr>
        <w:rPr>
          <w:rFonts w:cs="Arial"/>
          <w:szCs w:val="22"/>
        </w:rPr>
      </w:pPr>
      <w:r w:rsidRPr="008619AD">
        <w:rPr>
          <w:rFonts w:cs="Arial"/>
          <w:szCs w:val="22"/>
        </w:rPr>
        <w:t xml:space="preserve"> </w:t>
      </w:r>
    </w:p>
    <w:p w14:paraId="4A60247D" w14:textId="77777777" w:rsidR="008619AD" w:rsidRPr="008619AD" w:rsidRDefault="008619AD" w:rsidP="008619AD">
      <w:pPr>
        <w:rPr>
          <w:rFonts w:cs="Arial"/>
          <w:szCs w:val="22"/>
        </w:rPr>
      </w:pPr>
      <w:r w:rsidRPr="008619AD">
        <w:rPr>
          <w:rFonts w:cs="Arial"/>
          <w:szCs w:val="22"/>
        </w:rPr>
        <w:t xml:space="preserve">Graag zou ik met u een afspraak willen maken voor een gesprek over de mogelijkheden om stage te lopen bij uw bedrijf </w:t>
      </w:r>
    </w:p>
    <w:p w14:paraId="6564BCBB" w14:textId="77777777" w:rsidR="008619AD" w:rsidRPr="008619AD" w:rsidRDefault="008619AD" w:rsidP="008619AD">
      <w:pPr>
        <w:rPr>
          <w:rFonts w:cs="Arial"/>
          <w:szCs w:val="22"/>
        </w:rPr>
      </w:pPr>
    </w:p>
    <w:p w14:paraId="64A92C4C" w14:textId="77777777" w:rsidR="008619AD" w:rsidRPr="008619AD" w:rsidRDefault="008619AD" w:rsidP="008619AD">
      <w:pPr>
        <w:rPr>
          <w:rFonts w:cs="Arial"/>
          <w:szCs w:val="22"/>
        </w:rPr>
      </w:pPr>
      <w:r w:rsidRPr="008619AD">
        <w:rPr>
          <w:rFonts w:cs="Arial"/>
          <w:szCs w:val="22"/>
        </w:rPr>
        <w:t>Met vriendelijke groet,</w:t>
      </w:r>
      <w:r w:rsidRPr="008619AD">
        <w:rPr>
          <w:rFonts w:cs="Arial"/>
          <w:szCs w:val="22"/>
        </w:rPr>
        <w:tab/>
      </w:r>
      <w:r w:rsidRPr="008619AD">
        <w:rPr>
          <w:rFonts w:cs="Arial"/>
          <w:szCs w:val="22"/>
        </w:rPr>
        <w:tab/>
      </w:r>
      <w:r w:rsidRPr="008619AD">
        <w:rPr>
          <w:rFonts w:cs="Arial"/>
          <w:szCs w:val="22"/>
        </w:rPr>
        <w:tab/>
      </w:r>
      <w:r w:rsidRPr="008619AD">
        <w:rPr>
          <w:rFonts w:cs="Arial"/>
          <w:szCs w:val="22"/>
        </w:rPr>
        <w:tab/>
      </w:r>
      <w:r w:rsidRPr="008619AD">
        <w:rPr>
          <w:rFonts w:cs="Arial"/>
          <w:szCs w:val="22"/>
        </w:rPr>
        <w:tab/>
      </w:r>
      <w:r w:rsidRPr="008619AD">
        <w:rPr>
          <w:rFonts w:cs="Arial"/>
          <w:szCs w:val="22"/>
        </w:rPr>
        <w:tab/>
      </w:r>
      <w:r w:rsidRPr="008619AD">
        <w:rPr>
          <w:rFonts w:cs="Arial"/>
          <w:szCs w:val="22"/>
        </w:rPr>
        <w:tab/>
      </w:r>
    </w:p>
    <w:p w14:paraId="4E9FFE92" w14:textId="77777777" w:rsidR="008619AD" w:rsidRPr="008619AD" w:rsidRDefault="008619AD" w:rsidP="008619AD">
      <w:pPr>
        <w:rPr>
          <w:rFonts w:cs="Arial"/>
          <w:szCs w:val="22"/>
        </w:rPr>
      </w:pPr>
    </w:p>
    <w:p w14:paraId="6AF5F7E2" w14:textId="77777777" w:rsidR="008619AD" w:rsidRPr="008619AD" w:rsidRDefault="008619AD" w:rsidP="008619AD">
      <w:pPr>
        <w:rPr>
          <w:rFonts w:cs="Arial"/>
          <w:szCs w:val="22"/>
        </w:rPr>
      </w:pPr>
      <w:r w:rsidRPr="008619AD">
        <w:rPr>
          <w:rFonts w:cs="Arial"/>
          <w:szCs w:val="22"/>
        </w:rPr>
        <w:t>Sanne de Bruijn</w:t>
      </w:r>
    </w:p>
    <w:p w14:paraId="793398ED" w14:textId="77777777" w:rsidR="008619AD" w:rsidRPr="008619AD" w:rsidRDefault="008619AD" w:rsidP="008619AD">
      <w:pPr>
        <w:rPr>
          <w:rFonts w:cs="Arial"/>
          <w:szCs w:val="22"/>
        </w:rPr>
      </w:pPr>
      <w:r w:rsidRPr="008619AD">
        <w:rPr>
          <w:rFonts w:cs="Arial"/>
          <w:szCs w:val="22"/>
        </w:rPr>
        <w:lastRenderedPageBreak/>
        <w:t>Bijlage: Curriculum vitae</w:t>
      </w:r>
    </w:p>
    <w:p w14:paraId="4B7EB7CE" w14:textId="79C36E43" w:rsidR="002C7BCB" w:rsidRPr="00B85D60" w:rsidRDefault="00B25A20" w:rsidP="002C7BCB">
      <w:pPr>
        <w:pStyle w:val="Titel"/>
        <w:pBdr>
          <w:bottom w:val="single" w:sz="12" w:space="8" w:color="4F81BD" w:themeColor="accent1"/>
        </w:pBdr>
        <w:rPr>
          <w:rFonts w:ascii="Arial" w:hAnsi="Arial" w:cs="Arial"/>
          <w:color w:val="17365D" w:themeColor="text2" w:themeShade="BF"/>
          <w:sz w:val="40"/>
          <w:szCs w:val="32"/>
        </w:rPr>
      </w:pPr>
      <w:sdt>
        <w:sdtPr>
          <w:rPr>
            <w:rFonts w:ascii="Arial" w:hAnsi="Arial" w:cs="Arial"/>
            <w:color w:val="17365D" w:themeColor="text2" w:themeShade="BF"/>
            <w:sz w:val="40"/>
            <w:szCs w:val="32"/>
          </w:rPr>
          <w:alias w:val="Voer uw naam in:"/>
          <w:tag w:val=""/>
          <w:id w:val="-328297061"/>
          <w:placeholder>
            <w:docPart w:val="910694927008487B80D66F8A71831E08"/>
          </w:placeholder>
          <w:dataBinding w:prefixMappings="xmlns:ns0='http://purl.org/dc/elements/1.1/' xmlns:ns1='http://schemas.openxmlformats.org/package/2006/metadata/core-properties' " w:xpath="/ns1:coreProperties[1]/ns0:description[1]" w:storeItemID="{6C3C8BC8-F283-45AE-878A-BAB7291924A1}"/>
          <w15:appearance w15:val="hidden"/>
          <w:text/>
        </w:sdtPr>
        <w:sdtEndPr/>
        <w:sdtContent>
          <w:r w:rsidR="00B85D60" w:rsidRPr="00B85D60">
            <w:rPr>
              <w:rFonts w:ascii="Arial" w:hAnsi="Arial" w:cs="Arial"/>
              <w:color w:val="17365D" w:themeColor="text2" w:themeShade="BF"/>
              <w:sz w:val="40"/>
              <w:szCs w:val="32"/>
            </w:rPr>
            <w:t>Sanne</w:t>
          </w:r>
        </w:sdtContent>
      </w:sdt>
    </w:p>
    <w:p w14:paraId="575E2F7A" w14:textId="6A5953F8" w:rsidR="002C7BCB" w:rsidRPr="002C431B" w:rsidRDefault="002C7BCB" w:rsidP="002C7BCB">
      <w:pPr>
        <w:pStyle w:val="Lijstopsomteken"/>
        <w:numPr>
          <w:ilvl w:val="0"/>
          <w:numId w:val="0"/>
        </w:numPr>
        <w:ind w:left="360" w:hanging="360"/>
        <w:rPr>
          <w:rFonts w:ascii="Arial" w:hAnsi="Arial" w:cs="Arial"/>
        </w:rPr>
      </w:pPr>
      <w:r w:rsidRPr="002C431B">
        <w:rPr>
          <w:rFonts w:ascii="Arial" w:hAnsi="Arial" w:cs="Arial"/>
        </w:rPr>
        <w:t xml:space="preserve">Woonplaats: Dr. ter </w:t>
      </w:r>
      <w:r w:rsidR="002C431B" w:rsidRPr="002C431B">
        <w:rPr>
          <w:rFonts w:ascii="Arial" w:hAnsi="Arial" w:cs="Arial"/>
        </w:rPr>
        <w:t>H</w:t>
      </w:r>
      <w:r w:rsidRPr="002C431B">
        <w:rPr>
          <w:rFonts w:ascii="Arial" w:hAnsi="Arial" w:cs="Arial"/>
        </w:rPr>
        <w:t>aar laan 24</w:t>
      </w:r>
    </w:p>
    <w:p w14:paraId="53504CC3" w14:textId="77777777" w:rsidR="002C7BCB" w:rsidRPr="002C431B" w:rsidRDefault="002C7BCB" w:rsidP="002C7BCB">
      <w:pPr>
        <w:pStyle w:val="Lijstopsomteken"/>
        <w:numPr>
          <w:ilvl w:val="0"/>
          <w:numId w:val="0"/>
        </w:numPr>
        <w:ind w:left="360" w:hanging="360"/>
        <w:rPr>
          <w:rFonts w:ascii="Arial" w:hAnsi="Arial" w:cs="Arial"/>
          <w:lang w:val="en-GB"/>
        </w:rPr>
      </w:pPr>
      <w:r w:rsidRPr="002C431B">
        <w:rPr>
          <w:rFonts w:ascii="Arial" w:hAnsi="Arial" w:cs="Arial"/>
          <w:lang w:val="en-GB"/>
        </w:rPr>
        <w:t>Geboortedatum: 08-04-2004</w:t>
      </w:r>
    </w:p>
    <w:p w14:paraId="4A9DAED4" w14:textId="345670BB" w:rsidR="002C7BCB" w:rsidRPr="002C431B" w:rsidRDefault="002C7BCB" w:rsidP="002C7BCB">
      <w:pPr>
        <w:pStyle w:val="Lijstopsomteken"/>
        <w:numPr>
          <w:ilvl w:val="0"/>
          <w:numId w:val="0"/>
        </w:numPr>
        <w:ind w:left="360" w:hanging="360"/>
        <w:rPr>
          <w:rFonts w:ascii="Arial" w:hAnsi="Arial" w:cs="Arial"/>
          <w:lang w:val="en-GB"/>
        </w:rPr>
      </w:pPr>
      <w:r w:rsidRPr="002C431B">
        <w:rPr>
          <w:rFonts w:ascii="Arial" w:hAnsi="Arial" w:cs="Arial"/>
          <w:lang w:val="en-GB"/>
        </w:rPr>
        <w:t>Email-</w:t>
      </w:r>
      <w:r w:rsidR="00596863" w:rsidRPr="002C431B">
        <w:rPr>
          <w:rFonts w:ascii="Arial" w:hAnsi="Arial" w:cs="Arial"/>
          <w:lang w:val="en-GB"/>
        </w:rPr>
        <w:t>address</w:t>
      </w:r>
      <w:r w:rsidRPr="002C431B">
        <w:rPr>
          <w:rFonts w:ascii="Arial" w:hAnsi="Arial" w:cs="Arial"/>
          <w:lang w:val="en-GB"/>
        </w:rPr>
        <w:t xml:space="preserve">: </w:t>
      </w:r>
      <w:hyperlink r:id="rId23" w:history="1">
        <w:r w:rsidRPr="002C431B">
          <w:rPr>
            <w:rStyle w:val="Hyperlink"/>
            <w:rFonts w:cs="Arial"/>
            <w:lang w:val="en-GB"/>
          </w:rPr>
          <w:t>sannedebruijn9@gmail.com</w:t>
        </w:r>
      </w:hyperlink>
      <w:r w:rsidRPr="002C431B">
        <w:rPr>
          <w:rFonts w:ascii="Arial" w:hAnsi="Arial" w:cs="Arial"/>
          <w:lang w:val="en-GB"/>
        </w:rPr>
        <w:t xml:space="preserve"> </w:t>
      </w:r>
    </w:p>
    <w:p w14:paraId="6BF7FD45" w14:textId="7FF73E1C" w:rsidR="002C7BCB" w:rsidRPr="002C431B" w:rsidRDefault="002C7BCB" w:rsidP="00DF175B">
      <w:pPr>
        <w:pStyle w:val="Lijstopsomteken"/>
        <w:numPr>
          <w:ilvl w:val="0"/>
          <w:numId w:val="0"/>
        </w:numPr>
        <w:rPr>
          <w:rFonts w:ascii="Arial" w:hAnsi="Arial" w:cs="Arial"/>
          <w:noProof/>
        </w:rPr>
      </w:pPr>
      <w:r w:rsidRPr="002C431B">
        <w:rPr>
          <w:rFonts w:ascii="Arial" w:hAnsi="Arial" w:cs="Arial"/>
        </w:rPr>
        <w:t>Telefoonnummer: 06</w:t>
      </w:r>
      <w:r w:rsidR="002C431B" w:rsidRPr="002C431B">
        <w:rPr>
          <w:rFonts w:ascii="Arial" w:hAnsi="Arial" w:cs="Arial"/>
        </w:rPr>
        <w:t>-</w:t>
      </w:r>
      <w:r w:rsidRPr="002C431B">
        <w:rPr>
          <w:rFonts w:ascii="Arial" w:hAnsi="Arial" w:cs="Arial"/>
        </w:rPr>
        <w:t>36587886</w:t>
      </w:r>
      <w:r w:rsidRPr="002C431B">
        <w:rPr>
          <w:rFonts w:ascii="Arial" w:hAnsi="Arial" w:cs="Arial"/>
          <w:noProof/>
        </w:rPr>
        <w:t xml:space="preserve"> </w:t>
      </w:r>
    </w:p>
    <w:p w14:paraId="74ACBBDB" w14:textId="21AFB034" w:rsidR="00DF175B" w:rsidRDefault="00DF175B" w:rsidP="00DF175B">
      <w:pPr>
        <w:pStyle w:val="Lijstopsomteken"/>
        <w:numPr>
          <w:ilvl w:val="0"/>
          <w:numId w:val="0"/>
        </w:numPr>
        <w:rPr>
          <w:rFonts w:ascii="Arial" w:hAnsi="Arial" w:cs="Arial"/>
          <w:sz w:val="24"/>
          <w:szCs w:val="24"/>
        </w:rPr>
      </w:pPr>
    </w:p>
    <w:p w14:paraId="6C07873D" w14:textId="5C125069" w:rsidR="00DF175B" w:rsidRPr="007E54D7" w:rsidRDefault="00DF175B" w:rsidP="00DF175B">
      <w:pPr>
        <w:pStyle w:val="Lijstopsomteken"/>
        <w:numPr>
          <w:ilvl w:val="0"/>
          <w:numId w:val="0"/>
        </w:numPr>
        <w:rPr>
          <w:rFonts w:ascii="Arial" w:hAnsi="Arial" w:cs="Arial"/>
          <w:b/>
          <w:color w:val="17365D" w:themeColor="text2" w:themeShade="BF"/>
          <w:sz w:val="24"/>
          <w:szCs w:val="28"/>
        </w:rPr>
      </w:pPr>
      <w:r w:rsidRPr="007E54D7">
        <w:rPr>
          <w:rFonts w:ascii="Arial" w:hAnsi="Arial" w:cs="Arial"/>
          <w:b/>
          <w:color w:val="17365D" w:themeColor="text2" w:themeShade="BF"/>
          <w:sz w:val="24"/>
          <w:szCs w:val="28"/>
        </w:rPr>
        <w:t>Opleiding</w:t>
      </w:r>
    </w:p>
    <w:p w14:paraId="23BC3568" w14:textId="63EBFD14" w:rsidR="002C7BCB" w:rsidRPr="00A10D9F" w:rsidRDefault="002C7BCB" w:rsidP="002C7BCB">
      <w:pPr>
        <w:pStyle w:val="Lijstopsomteken"/>
        <w:rPr>
          <w:rFonts w:ascii="Arial" w:hAnsi="Arial" w:cs="Arial"/>
        </w:rPr>
      </w:pPr>
      <w:r w:rsidRPr="00A10D9F">
        <w:rPr>
          <w:rFonts w:ascii="Arial" w:hAnsi="Arial" w:cs="Arial"/>
        </w:rPr>
        <w:t>Basisschool |</w:t>
      </w:r>
      <w:r w:rsidRPr="00A10D9F">
        <w:rPr>
          <w:rFonts w:ascii="Arial" w:hAnsi="Arial" w:cs="Arial"/>
          <w:lang w:bidi="nl-NL"/>
        </w:rPr>
        <w:t xml:space="preserve"> </w:t>
      </w:r>
      <w:r w:rsidRPr="00A10D9F">
        <w:rPr>
          <w:rFonts w:ascii="Arial" w:hAnsi="Arial" w:cs="Arial"/>
        </w:rPr>
        <w:t>2008 tot 2016</w:t>
      </w:r>
      <w:r w:rsidRPr="00A10D9F">
        <w:rPr>
          <w:rFonts w:ascii="Arial" w:hAnsi="Arial" w:cs="Arial"/>
          <w:lang w:bidi="nl-NL"/>
        </w:rPr>
        <w:t xml:space="preserve"> | </w:t>
      </w:r>
      <w:r w:rsidR="005B6174" w:rsidRPr="00A10D9F">
        <w:rPr>
          <w:rFonts w:ascii="Arial" w:hAnsi="Arial" w:cs="Arial"/>
        </w:rPr>
        <w:t>Verburg</w:t>
      </w:r>
      <w:r w:rsidRPr="00A10D9F">
        <w:rPr>
          <w:rFonts w:ascii="Arial" w:hAnsi="Arial" w:cs="Arial"/>
        </w:rPr>
        <w:t>-hof in Poeldijk</w:t>
      </w:r>
    </w:p>
    <w:p w14:paraId="06599BA5" w14:textId="2A22DB25" w:rsidR="002C7BCB" w:rsidRDefault="002C7BCB" w:rsidP="002C7BCB">
      <w:pPr>
        <w:pStyle w:val="Lijstopsomteken"/>
        <w:rPr>
          <w:rFonts w:ascii="Arial" w:hAnsi="Arial" w:cs="Arial"/>
        </w:rPr>
      </w:pPr>
      <w:r w:rsidRPr="00A10D9F">
        <w:rPr>
          <w:rFonts w:ascii="Arial" w:hAnsi="Arial" w:cs="Arial"/>
        </w:rPr>
        <w:t>Middelbare school</w:t>
      </w:r>
      <w:r w:rsidRPr="00A10D9F">
        <w:rPr>
          <w:rFonts w:ascii="Arial" w:hAnsi="Arial" w:cs="Arial"/>
          <w:lang w:bidi="nl-NL"/>
        </w:rPr>
        <w:t xml:space="preserve"> | </w:t>
      </w:r>
      <w:r w:rsidRPr="00A10D9F">
        <w:rPr>
          <w:rFonts w:ascii="Arial" w:hAnsi="Arial" w:cs="Arial"/>
        </w:rPr>
        <w:t xml:space="preserve">2016 </w:t>
      </w:r>
      <w:r w:rsidRPr="00A10D9F">
        <w:rPr>
          <w:rFonts w:ascii="Arial" w:hAnsi="Arial" w:cs="Arial"/>
          <w:lang w:bidi="nl-NL"/>
        </w:rPr>
        <w:t xml:space="preserve">| </w:t>
      </w:r>
      <w:r w:rsidRPr="00A10D9F">
        <w:rPr>
          <w:rFonts w:ascii="Arial" w:hAnsi="Arial" w:cs="Arial"/>
        </w:rPr>
        <w:t>flora college in Naaldwijk</w:t>
      </w:r>
    </w:p>
    <w:p w14:paraId="163DF1D0" w14:textId="77777777" w:rsidR="009B44EC" w:rsidRPr="00A10D9F" w:rsidRDefault="009B44EC" w:rsidP="009B44EC">
      <w:pPr>
        <w:pStyle w:val="Lijstopsomteken"/>
        <w:numPr>
          <w:ilvl w:val="0"/>
          <w:numId w:val="0"/>
        </w:numPr>
        <w:ind w:left="360"/>
        <w:rPr>
          <w:rFonts w:ascii="Arial" w:hAnsi="Arial" w:cs="Arial"/>
        </w:rPr>
      </w:pPr>
    </w:p>
    <w:p w14:paraId="36B4B9A5" w14:textId="77777777" w:rsidR="002C7BCB" w:rsidRPr="007E54D7" w:rsidRDefault="002C7BCB" w:rsidP="009B44EC">
      <w:pPr>
        <w:rPr>
          <w:b/>
          <w:color w:val="17365D" w:themeColor="text2" w:themeShade="BF"/>
          <w:sz w:val="24"/>
          <w:szCs w:val="28"/>
        </w:rPr>
      </w:pPr>
      <w:bookmarkStart w:id="11" w:name="_Toc4674403"/>
      <w:bookmarkStart w:id="12" w:name="_Toc4679822"/>
      <w:r w:rsidRPr="007E54D7">
        <w:rPr>
          <w:b/>
          <w:color w:val="17365D" w:themeColor="text2" w:themeShade="BF"/>
          <w:sz w:val="24"/>
          <w:szCs w:val="28"/>
        </w:rPr>
        <w:t>Vaardigheden</w:t>
      </w:r>
      <w:bookmarkEnd w:id="11"/>
      <w:bookmarkEnd w:id="12"/>
    </w:p>
    <w:p w14:paraId="4E42CB54" w14:textId="77777777" w:rsidR="002C7BCB" w:rsidRPr="00A10D9F" w:rsidRDefault="002C7BCB" w:rsidP="002C7BCB">
      <w:pPr>
        <w:pStyle w:val="Lijstopsomteken"/>
        <w:rPr>
          <w:rFonts w:ascii="Arial" w:hAnsi="Arial" w:cs="Arial"/>
        </w:rPr>
      </w:pPr>
      <w:r w:rsidRPr="00A10D9F">
        <w:rPr>
          <w:rFonts w:ascii="Arial" w:hAnsi="Arial" w:cs="Arial"/>
        </w:rPr>
        <w:t>Kan goed samenwerken, werk uitvoeren en doelen stellen wat ik wil bereiken op mijn stage</w:t>
      </w:r>
    </w:p>
    <w:p w14:paraId="0A21FEA3" w14:textId="77777777" w:rsidR="009B44EC" w:rsidRPr="007E54D7" w:rsidRDefault="009B44EC" w:rsidP="009B44EC">
      <w:pPr>
        <w:rPr>
          <w:color w:val="1F497D" w:themeColor="text2"/>
          <w:sz w:val="24"/>
          <w:szCs w:val="28"/>
        </w:rPr>
      </w:pPr>
      <w:bookmarkStart w:id="13" w:name="_Toc4674404"/>
      <w:bookmarkStart w:id="14" w:name="_Toc4679823"/>
    </w:p>
    <w:p w14:paraId="737F2DEE" w14:textId="5A37B903" w:rsidR="002C7BCB" w:rsidRPr="007E54D7" w:rsidRDefault="002C7BCB" w:rsidP="009B44EC">
      <w:pPr>
        <w:rPr>
          <w:b/>
          <w:color w:val="1F497D" w:themeColor="text2"/>
          <w:sz w:val="24"/>
          <w:szCs w:val="28"/>
        </w:rPr>
      </w:pPr>
      <w:r w:rsidRPr="007E54D7">
        <w:rPr>
          <w:b/>
          <w:color w:val="17365D" w:themeColor="text2" w:themeShade="BF"/>
          <w:sz w:val="24"/>
          <w:szCs w:val="28"/>
        </w:rPr>
        <w:t>Werkervaring</w:t>
      </w:r>
      <w:bookmarkEnd w:id="13"/>
      <w:bookmarkEnd w:id="14"/>
      <w:r w:rsidRPr="007E54D7">
        <w:rPr>
          <w:b/>
          <w:color w:val="1F497D" w:themeColor="text2"/>
          <w:sz w:val="24"/>
          <w:szCs w:val="28"/>
        </w:rPr>
        <w:t xml:space="preserve"> </w:t>
      </w:r>
    </w:p>
    <w:p w14:paraId="26C183A8" w14:textId="77777777" w:rsidR="009B44EC" w:rsidRPr="009B44EC" w:rsidRDefault="009B44EC" w:rsidP="009B44EC">
      <w:pPr>
        <w:rPr>
          <w:b/>
          <w:color w:val="1F497D" w:themeColor="text2"/>
          <w:sz w:val="28"/>
          <w:szCs w:val="28"/>
        </w:rPr>
      </w:pPr>
    </w:p>
    <w:p w14:paraId="7111EA2F" w14:textId="77777777" w:rsidR="002C7BCB" w:rsidRPr="007E54D7" w:rsidRDefault="00C36665" w:rsidP="009B44EC">
      <w:pPr>
        <w:rPr>
          <w:b/>
          <w:color w:val="17365D" w:themeColor="text2" w:themeShade="BF"/>
          <w:sz w:val="24"/>
          <w:szCs w:val="28"/>
        </w:rPr>
      </w:pPr>
      <w:bookmarkStart w:id="15" w:name="_Toc4674405"/>
      <w:bookmarkStart w:id="16" w:name="_Toc4679824"/>
      <w:r w:rsidRPr="007E54D7">
        <w:rPr>
          <w:b/>
          <w:color w:val="17365D" w:themeColor="text2" w:themeShade="BF"/>
          <w:sz w:val="24"/>
          <w:szCs w:val="28"/>
          <w:lang w:bidi="nl-NL"/>
        </w:rPr>
        <w:t>Functie</w:t>
      </w:r>
      <w:r w:rsidR="002C7BCB" w:rsidRPr="007E54D7">
        <w:rPr>
          <w:b/>
          <w:color w:val="17365D" w:themeColor="text2" w:themeShade="BF"/>
          <w:sz w:val="24"/>
          <w:szCs w:val="28"/>
          <w:lang w:bidi="nl-NL"/>
        </w:rPr>
        <w:t xml:space="preserve"> 1 | </w:t>
      </w:r>
      <w:r w:rsidR="002C7BCB" w:rsidRPr="007E54D7">
        <w:rPr>
          <w:b/>
          <w:color w:val="17365D" w:themeColor="text2" w:themeShade="BF"/>
          <w:sz w:val="24"/>
          <w:szCs w:val="28"/>
        </w:rPr>
        <w:t>tuinbedrijf Nico Duijvestein|</w:t>
      </w:r>
      <w:r w:rsidR="002C7BCB" w:rsidRPr="007E54D7">
        <w:rPr>
          <w:b/>
          <w:color w:val="17365D" w:themeColor="text2" w:themeShade="BF"/>
          <w:sz w:val="24"/>
          <w:szCs w:val="28"/>
          <w:lang w:bidi="nl-NL"/>
        </w:rPr>
        <w:t xml:space="preserve"> </w:t>
      </w:r>
      <w:r w:rsidR="002C7BCB" w:rsidRPr="007E54D7">
        <w:rPr>
          <w:b/>
          <w:color w:val="17365D" w:themeColor="text2" w:themeShade="BF"/>
          <w:sz w:val="24"/>
          <w:szCs w:val="28"/>
        </w:rPr>
        <w:t xml:space="preserve">12 </w:t>
      </w:r>
      <w:r w:rsidRPr="007E54D7">
        <w:rPr>
          <w:b/>
          <w:color w:val="17365D" w:themeColor="text2" w:themeShade="BF"/>
          <w:sz w:val="24"/>
          <w:szCs w:val="28"/>
        </w:rPr>
        <w:t xml:space="preserve">dec </w:t>
      </w:r>
      <w:r w:rsidRPr="007E54D7">
        <w:rPr>
          <w:b/>
          <w:color w:val="17365D" w:themeColor="text2" w:themeShade="BF"/>
          <w:sz w:val="24"/>
          <w:szCs w:val="28"/>
          <w:lang w:bidi="nl-NL"/>
        </w:rPr>
        <w:t>2018</w:t>
      </w:r>
      <w:r w:rsidR="002C7BCB" w:rsidRPr="007E54D7">
        <w:rPr>
          <w:b/>
          <w:color w:val="17365D" w:themeColor="text2" w:themeShade="BF"/>
          <w:sz w:val="24"/>
          <w:szCs w:val="28"/>
          <w:lang w:bidi="nl-NL"/>
        </w:rPr>
        <w:t xml:space="preserve"> tot 23 jan 2018</w:t>
      </w:r>
      <w:bookmarkEnd w:id="15"/>
      <w:bookmarkEnd w:id="16"/>
    </w:p>
    <w:p w14:paraId="57520E79" w14:textId="7A88E1EE" w:rsidR="002C7BCB" w:rsidRPr="002C431B" w:rsidRDefault="002C7BCB" w:rsidP="002C7BCB">
      <w:pPr>
        <w:pStyle w:val="Lijstopsomteken"/>
        <w:rPr>
          <w:rFonts w:ascii="Arial" w:hAnsi="Arial" w:cs="Arial"/>
        </w:rPr>
      </w:pPr>
      <w:r w:rsidRPr="002C431B">
        <w:rPr>
          <w:rFonts w:ascii="Arial" w:hAnsi="Arial" w:cs="Arial"/>
        </w:rPr>
        <w:t>Ik heb een korte tijd in de tuin gewerkt bij de tomaten, ik moest daar tomaten opruimen, de niet goede tomaten stampen en waterdraadjes in de rekken leggen.</w:t>
      </w:r>
    </w:p>
    <w:p w14:paraId="7050542E" w14:textId="77777777" w:rsidR="009B44EC" w:rsidRPr="00A10D9F" w:rsidRDefault="009B44EC" w:rsidP="009B44EC">
      <w:pPr>
        <w:pStyle w:val="Lijstopsomteken"/>
        <w:numPr>
          <w:ilvl w:val="0"/>
          <w:numId w:val="0"/>
        </w:numPr>
        <w:ind w:left="360"/>
        <w:rPr>
          <w:rFonts w:ascii="Arial" w:hAnsi="Arial" w:cs="Arial"/>
          <w:sz w:val="24"/>
          <w:szCs w:val="24"/>
        </w:rPr>
      </w:pPr>
    </w:p>
    <w:bookmarkStart w:id="17" w:name="_Toc4674406"/>
    <w:bookmarkStart w:id="18" w:name="_Toc4679825"/>
    <w:p w14:paraId="02022C7A" w14:textId="741D7C47" w:rsidR="002C7BCB" w:rsidRPr="007E54D7" w:rsidRDefault="00B25A20" w:rsidP="009B44EC">
      <w:pPr>
        <w:rPr>
          <w:b/>
          <w:color w:val="17365D" w:themeColor="text2" w:themeShade="BF"/>
          <w:sz w:val="24"/>
          <w:szCs w:val="28"/>
        </w:rPr>
      </w:pPr>
      <w:sdt>
        <w:sdtPr>
          <w:rPr>
            <w:b/>
            <w:color w:val="17365D" w:themeColor="text2" w:themeShade="BF"/>
            <w:sz w:val="24"/>
            <w:szCs w:val="28"/>
          </w:rPr>
          <w:alias w:val="Voer functie 2 in:"/>
          <w:tag w:val="Voer functie 2 in:"/>
          <w:id w:val="-566108250"/>
          <w:placeholder>
            <w:docPart w:val="DA6DD5411C1E4D609AC684BACBBFBC87"/>
          </w:placeholder>
          <w:temporary/>
          <w:showingPlcHdr/>
          <w15:appearance w15:val="hidden"/>
        </w:sdtPr>
        <w:sdtEndPr>
          <w:rPr>
            <w:rStyle w:val="Kop1Char0"/>
            <w:rFonts w:asciiTheme="majorHAnsi" w:hAnsiTheme="majorHAnsi" w:cs="Arial"/>
          </w:rPr>
        </w:sdtEndPr>
        <w:sdtContent>
          <w:r w:rsidR="002C7BCB" w:rsidRPr="007E54D7">
            <w:rPr>
              <w:rStyle w:val="Kop1Char0"/>
              <w:rFonts w:ascii="Arial" w:hAnsi="Arial" w:cs="Arial"/>
              <w:b/>
              <w:color w:val="17365D" w:themeColor="text2" w:themeShade="BF"/>
              <w:sz w:val="24"/>
              <w:szCs w:val="28"/>
            </w:rPr>
            <w:t>Functie 2</w:t>
          </w:r>
        </w:sdtContent>
      </w:sdt>
      <w:r w:rsidR="002C7BCB" w:rsidRPr="007E54D7">
        <w:rPr>
          <w:rStyle w:val="Kop1Char0"/>
          <w:rFonts w:ascii="Arial" w:hAnsi="Arial" w:cs="Arial"/>
          <w:b/>
          <w:color w:val="17365D" w:themeColor="text2" w:themeShade="BF"/>
          <w:sz w:val="24"/>
          <w:szCs w:val="28"/>
        </w:rPr>
        <w:t xml:space="preserve"> | kantinewerkzaamheden </w:t>
      </w:r>
      <w:r w:rsidR="005B6174" w:rsidRPr="007E54D7">
        <w:rPr>
          <w:rStyle w:val="Kop1Char0"/>
          <w:rFonts w:ascii="Arial" w:hAnsi="Arial" w:cs="Arial"/>
          <w:b/>
          <w:color w:val="17365D" w:themeColor="text2" w:themeShade="BF"/>
          <w:sz w:val="24"/>
          <w:szCs w:val="28"/>
        </w:rPr>
        <w:t>Verbur</w:t>
      </w:r>
      <w:r w:rsidR="009A7971" w:rsidRPr="007E54D7">
        <w:rPr>
          <w:rStyle w:val="Kop1Char0"/>
          <w:rFonts w:ascii="Arial" w:hAnsi="Arial" w:cs="Arial"/>
          <w:b/>
          <w:color w:val="17365D" w:themeColor="text2" w:themeShade="BF"/>
          <w:sz w:val="24"/>
          <w:szCs w:val="28"/>
        </w:rPr>
        <w:t>ch</w:t>
      </w:r>
      <w:r w:rsidR="002C7BCB" w:rsidRPr="007E54D7">
        <w:rPr>
          <w:rStyle w:val="Kop1Char0"/>
          <w:rFonts w:ascii="Arial" w:hAnsi="Arial" w:cs="Arial"/>
          <w:b/>
          <w:color w:val="17365D" w:themeColor="text2" w:themeShade="BF"/>
          <w:sz w:val="24"/>
          <w:szCs w:val="28"/>
        </w:rPr>
        <w:t xml:space="preserve"> in POELDIJK | </w:t>
      </w:r>
      <w:r w:rsidR="009A7971" w:rsidRPr="007E54D7">
        <w:rPr>
          <w:rStyle w:val="Kop1Char0"/>
          <w:rFonts w:ascii="Arial" w:hAnsi="Arial" w:cs="Arial"/>
          <w:b/>
          <w:color w:val="17365D" w:themeColor="text2" w:themeShade="BF"/>
          <w:sz w:val="24"/>
          <w:szCs w:val="28"/>
        </w:rPr>
        <w:t xml:space="preserve">vanaf </w:t>
      </w:r>
      <w:r w:rsidR="002C7BCB" w:rsidRPr="007E54D7">
        <w:rPr>
          <w:rStyle w:val="Kop1Char0"/>
          <w:rFonts w:ascii="Arial" w:hAnsi="Arial" w:cs="Arial"/>
          <w:b/>
          <w:color w:val="17365D" w:themeColor="text2" w:themeShade="BF"/>
          <w:sz w:val="24"/>
          <w:szCs w:val="28"/>
        </w:rPr>
        <w:t>9 juni 2018</w:t>
      </w:r>
      <w:bookmarkEnd w:id="17"/>
      <w:bookmarkEnd w:id="18"/>
      <w:r w:rsidR="002C7BCB" w:rsidRPr="007E54D7">
        <w:rPr>
          <w:rStyle w:val="Kop1Char0"/>
          <w:rFonts w:ascii="Arial" w:hAnsi="Arial" w:cs="Arial"/>
          <w:b/>
          <w:color w:val="17365D" w:themeColor="text2" w:themeShade="BF"/>
          <w:sz w:val="24"/>
          <w:szCs w:val="28"/>
        </w:rPr>
        <w:t xml:space="preserve"> </w:t>
      </w:r>
    </w:p>
    <w:p w14:paraId="2870E2BE" w14:textId="47706F7F" w:rsidR="002C7BCB" w:rsidRPr="002C431B" w:rsidRDefault="002C7BCB" w:rsidP="00B85D60">
      <w:pPr>
        <w:pStyle w:val="Lijstopsomteken"/>
        <w:numPr>
          <w:ilvl w:val="0"/>
          <w:numId w:val="9"/>
        </w:numPr>
        <w:rPr>
          <w:rFonts w:ascii="Arial" w:hAnsi="Arial" w:cs="Arial"/>
        </w:rPr>
      </w:pPr>
      <w:r w:rsidRPr="002C431B">
        <w:rPr>
          <w:rFonts w:ascii="Arial" w:hAnsi="Arial" w:cs="Arial"/>
        </w:rPr>
        <w:t>Ik werk elke zaterdag bij verburch achter de bar en in de keuken vindt het leuk om daar te werken omdat je bezig ben met het helpen van mensen.</w:t>
      </w:r>
    </w:p>
    <w:p w14:paraId="3F7225EA" w14:textId="77777777" w:rsidR="009B44EC" w:rsidRPr="00A10D9F" w:rsidRDefault="009B44EC" w:rsidP="009B44EC">
      <w:pPr>
        <w:pStyle w:val="Lijstopsomteken"/>
        <w:numPr>
          <w:ilvl w:val="0"/>
          <w:numId w:val="0"/>
        </w:numPr>
        <w:ind w:left="360"/>
        <w:rPr>
          <w:rFonts w:ascii="Arial" w:hAnsi="Arial" w:cs="Arial"/>
          <w:sz w:val="24"/>
          <w:szCs w:val="24"/>
        </w:rPr>
      </w:pPr>
    </w:p>
    <w:p w14:paraId="4F6293C6" w14:textId="09991E6F" w:rsidR="002C7BCB" w:rsidRPr="007E54D7" w:rsidRDefault="002C7BCB" w:rsidP="009B44EC">
      <w:pPr>
        <w:rPr>
          <w:b/>
          <w:color w:val="17365D" w:themeColor="text2" w:themeShade="BF"/>
          <w:sz w:val="24"/>
          <w:szCs w:val="28"/>
        </w:rPr>
      </w:pPr>
      <w:bookmarkStart w:id="19" w:name="_Toc4674407"/>
      <w:bookmarkStart w:id="20" w:name="_Toc4679826"/>
      <w:r w:rsidRPr="007E54D7">
        <w:rPr>
          <w:b/>
          <w:color w:val="17365D" w:themeColor="text2" w:themeShade="BF"/>
          <w:sz w:val="24"/>
          <w:szCs w:val="28"/>
        </w:rPr>
        <w:t xml:space="preserve">Functies 3| stage bij </w:t>
      </w:r>
      <w:r w:rsidR="009A7971" w:rsidRPr="007E54D7">
        <w:rPr>
          <w:b/>
          <w:color w:val="17365D" w:themeColor="text2" w:themeShade="BF"/>
          <w:sz w:val="24"/>
          <w:szCs w:val="28"/>
        </w:rPr>
        <w:t>de T</w:t>
      </w:r>
      <w:r w:rsidRPr="007E54D7">
        <w:rPr>
          <w:b/>
          <w:color w:val="17365D" w:themeColor="text2" w:themeShade="BF"/>
          <w:sz w:val="24"/>
          <w:szCs w:val="28"/>
        </w:rPr>
        <w:t>erwebloem in Poeldijk | 1 nov 2018 tot 25 jan 2018</w:t>
      </w:r>
      <w:bookmarkEnd w:id="19"/>
      <w:bookmarkEnd w:id="20"/>
    </w:p>
    <w:p w14:paraId="13CBE1E8" w14:textId="56B9A98D" w:rsidR="002C7BCB" w:rsidRPr="002C431B" w:rsidRDefault="002C7BCB" w:rsidP="002C7BCB">
      <w:pPr>
        <w:pStyle w:val="Lijstopsomteken"/>
        <w:rPr>
          <w:rFonts w:ascii="Arial" w:hAnsi="Arial" w:cs="Arial"/>
        </w:rPr>
      </w:pPr>
      <w:r w:rsidRPr="002C431B">
        <w:rPr>
          <w:rFonts w:ascii="Arial" w:hAnsi="Arial" w:cs="Arial"/>
        </w:rPr>
        <w:t xml:space="preserve">Ik heb een periode stagegelopen bij de </w:t>
      </w:r>
      <w:r w:rsidR="009A7971">
        <w:rPr>
          <w:rFonts w:ascii="Arial" w:hAnsi="Arial" w:cs="Arial"/>
        </w:rPr>
        <w:t>T</w:t>
      </w:r>
      <w:r w:rsidRPr="002C431B">
        <w:rPr>
          <w:rFonts w:ascii="Arial" w:hAnsi="Arial" w:cs="Arial"/>
        </w:rPr>
        <w:t>erwebloem op een gesloten afdeling met dementerende ouderen</w:t>
      </w:r>
      <w:r w:rsidR="009A7971">
        <w:rPr>
          <w:rFonts w:ascii="Arial" w:hAnsi="Arial" w:cs="Arial"/>
        </w:rPr>
        <w:t>. I</w:t>
      </w:r>
      <w:r w:rsidRPr="002C431B">
        <w:rPr>
          <w:rFonts w:ascii="Arial" w:hAnsi="Arial" w:cs="Arial"/>
        </w:rPr>
        <w:t>k moest daar de bewoners helpen, eten geven en hun dag vullen met leuke dingen.</w:t>
      </w:r>
    </w:p>
    <w:p w14:paraId="250FE1AC" w14:textId="77777777" w:rsidR="009B44EC" w:rsidRPr="00A10D9F" w:rsidRDefault="009B44EC" w:rsidP="009B44EC">
      <w:pPr>
        <w:pStyle w:val="Lijstopsomteken"/>
        <w:numPr>
          <w:ilvl w:val="0"/>
          <w:numId w:val="0"/>
        </w:numPr>
        <w:ind w:left="360"/>
        <w:rPr>
          <w:rFonts w:ascii="Arial" w:hAnsi="Arial" w:cs="Arial"/>
          <w:sz w:val="24"/>
          <w:szCs w:val="24"/>
        </w:rPr>
      </w:pPr>
    </w:p>
    <w:p w14:paraId="0FA645FE" w14:textId="77777777" w:rsidR="002C7BCB" w:rsidRPr="007E54D7" w:rsidRDefault="002C7BCB" w:rsidP="009B44EC">
      <w:pPr>
        <w:rPr>
          <w:b/>
          <w:color w:val="17365D" w:themeColor="text2" w:themeShade="BF"/>
          <w:sz w:val="24"/>
          <w:szCs w:val="24"/>
        </w:rPr>
      </w:pPr>
      <w:bookmarkStart w:id="21" w:name="_Toc4674408"/>
      <w:bookmarkStart w:id="22" w:name="_Toc4679827"/>
      <w:r w:rsidRPr="007E54D7">
        <w:rPr>
          <w:b/>
          <w:color w:val="17365D" w:themeColor="text2" w:themeShade="BF"/>
          <w:sz w:val="24"/>
          <w:szCs w:val="24"/>
        </w:rPr>
        <w:t>Hobby’s en sport</w:t>
      </w:r>
      <w:bookmarkEnd w:id="21"/>
      <w:bookmarkEnd w:id="22"/>
      <w:r w:rsidRPr="007E54D7">
        <w:rPr>
          <w:b/>
          <w:color w:val="17365D" w:themeColor="text2" w:themeShade="BF"/>
          <w:sz w:val="24"/>
          <w:szCs w:val="24"/>
        </w:rPr>
        <w:t xml:space="preserve"> </w:t>
      </w:r>
    </w:p>
    <w:p w14:paraId="78D7EA66" w14:textId="77777777" w:rsidR="002C7BCB" w:rsidRPr="002C431B" w:rsidRDefault="002C7BCB" w:rsidP="002C7BCB">
      <w:pPr>
        <w:pStyle w:val="Lijstopsomteken"/>
        <w:rPr>
          <w:rFonts w:ascii="Arial" w:hAnsi="Arial" w:cs="Arial"/>
        </w:rPr>
      </w:pPr>
      <w:r w:rsidRPr="002C431B">
        <w:rPr>
          <w:rFonts w:ascii="Arial" w:hAnsi="Arial" w:cs="Arial"/>
        </w:rPr>
        <w:t xml:space="preserve">3 keer in de week handballen één keer wedstrijd op zaterdag </w:t>
      </w:r>
    </w:p>
    <w:p w14:paraId="0E48560D" w14:textId="77777777" w:rsidR="002C7BCB" w:rsidRPr="002C431B" w:rsidRDefault="002C7BCB" w:rsidP="002C7BCB">
      <w:pPr>
        <w:pStyle w:val="Lijstopsomteken"/>
        <w:rPr>
          <w:rFonts w:ascii="Arial" w:hAnsi="Arial" w:cs="Arial"/>
        </w:rPr>
      </w:pPr>
      <w:r w:rsidRPr="002C431B">
        <w:rPr>
          <w:rFonts w:ascii="Arial" w:hAnsi="Arial" w:cs="Arial"/>
        </w:rPr>
        <w:t xml:space="preserve">Snowboarden </w:t>
      </w:r>
    </w:p>
    <w:p w14:paraId="0819E21B" w14:textId="776AF4DF" w:rsidR="002C7BCB" w:rsidRPr="002C431B" w:rsidRDefault="002C7BCB" w:rsidP="002C7BCB">
      <w:pPr>
        <w:pStyle w:val="Lijstopsomteken"/>
        <w:rPr>
          <w:rFonts w:ascii="Arial" w:hAnsi="Arial" w:cs="Arial"/>
        </w:rPr>
      </w:pPr>
      <w:r w:rsidRPr="002C431B">
        <w:rPr>
          <w:rFonts w:ascii="Arial" w:hAnsi="Arial" w:cs="Arial"/>
        </w:rPr>
        <w:t xml:space="preserve">Computeren </w:t>
      </w:r>
    </w:p>
    <w:p w14:paraId="5D410133" w14:textId="1925667D" w:rsidR="00EA7A22" w:rsidRDefault="00EA7A22">
      <w:pPr>
        <w:rPr>
          <w:rFonts w:eastAsiaTheme="minorHAnsi" w:cs="Arial"/>
          <w:color w:val="404040" w:themeColor="text1" w:themeTint="BF"/>
          <w:sz w:val="24"/>
          <w:szCs w:val="24"/>
          <w:lang w:eastAsia="ja-JP"/>
        </w:rPr>
      </w:pPr>
    </w:p>
    <w:p w14:paraId="17EE9BBB" w14:textId="77777777" w:rsidR="009B44EC" w:rsidRDefault="009B44EC">
      <w:pPr>
        <w:rPr>
          <w:rFonts w:cs="Arial"/>
          <w:color w:val="244061" w:themeColor="accent1" w:themeShade="80"/>
          <w:sz w:val="32"/>
          <w:szCs w:val="32"/>
        </w:rPr>
      </w:pPr>
      <w:r>
        <w:br w:type="page"/>
      </w:r>
    </w:p>
    <w:p w14:paraId="6403CDD2" w14:textId="4AD99324" w:rsidR="00BB4248" w:rsidRPr="00146EEE" w:rsidRDefault="00BB4248" w:rsidP="00BB4248">
      <w:pPr>
        <w:pStyle w:val="Kop20"/>
      </w:pPr>
      <w:bookmarkStart w:id="23" w:name="_Toc8918079"/>
      <w:r w:rsidRPr="00146EEE">
        <w:lastRenderedPageBreak/>
        <w:t>Maatopdracht 2: Het bedrijf in beeld brengen</w:t>
      </w:r>
      <w:bookmarkEnd w:id="23"/>
    </w:p>
    <w:p w14:paraId="00FBCAFB" w14:textId="4B16C363" w:rsidR="00BB4248" w:rsidRPr="008203F7" w:rsidRDefault="00BB4248" w:rsidP="00BB4248">
      <w:pPr>
        <w:rPr>
          <w:rFonts w:cs="Arial"/>
          <w:szCs w:val="22"/>
        </w:rPr>
      </w:pPr>
      <w:r w:rsidRPr="008203F7">
        <w:rPr>
          <w:rFonts w:cs="Arial"/>
          <w:szCs w:val="22"/>
        </w:rPr>
        <w:t>In deze opdracht heb ik geprobeerd het bedrijf zo goed mogelijk in beeld te brengen. Ik heb hiervoor gesproken met de eigenaar van het bedrijf (mijn vader) en de commercieel directeur Arno Kruijt. Zij hebben mij veel over het ontstaan van het bedrijf verteld.</w:t>
      </w:r>
    </w:p>
    <w:p w14:paraId="56A6C2EB" w14:textId="77777777" w:rsidR="00BB4248" w:rsidRPr="008203F7" w:rsidRDefault="00BB4248" w:rsidP="00BB4248">
      <w:pPr>
        <w:rPr>
          <w:rFonts w:cs="Arial"/>
          <w:szCs w:val="22"/>
        </w:rPr>
      </w:pPr>
    </w:p>
    <w:p w14:paraId="56909301" w14:textId="77777777" w:rsidR="00BB4248" w:rsidRPr="008203F7" w:rsidRDefault="00BB4248" w:rsidP="00BB4248">
      <w:pPr>
        <w:rPr>
          <w:rFonts w:cs="Arial"/>
          <w:szCs w:val="22"/>
        </w:rPr>
      </w:pPr>
    </w:p>
    <w:p w14:paraId="0364664F" w14:textId="77777777" w:rsidR="00716950" w:rsidRPr="008203F7" w:rsidRDefault="00BB4248" w:rsidP="00BB4248">
      <w:pPr>
        <w:rPr>
          <w:rFonts w:cs="Arial"/>
          <w:b/>
          <w:szCs w:val="22"/>
        </w:rPr>
      </w:pPr>
      <w:r w:rsidRPr="008203F7">
        <w:rPr>
          <w:rFonts w:cs="Arial"/>
          <w:b/>
          <w:color w:val="17365D" w:themeColor="text2" w:themeShade="BF"/>
          <w:szCs w:val="22"/>
        </w:rPr>
        <w:t>Waar ken jij het bedrijf van?</w:t>
      </w:r>
    </w:p>
    <w:p w14:paraId="3DB5891D" w14:textId="5575B169" w:rsidR="00716950" w:rsidRPr="008203F7" w:rsidRDefault="00716950" w:rsidP="00716950">
      <w:pPr>
        <w:rPr>
          <w:rFonts w:cs="Arial"/>
          <w:szCs w:val="22"/>
        </w:rPr>
      </w:pPr>
      <w:r w:rsidRPr="008203F7">
        <w:rPr>
          <w:rFonts w:cs="Arial"/>
          <w:szCs w:val="22"/>
        </w:rPr>
        <w:t xml:space="preserve">Allround Computer Service B.V. is het bedrijf van Harold de Bruijn (mijn vader) hij </w:t>
      </w:r>
      <w:r w:rsidR="009D3D5C">
        <w:rPr>
          <w:rFonts w:cs="Arial"/>
          <w:szCs w:val="22"/>
        </w:rPr>
        <w:t xml:space="preserve">heeft al </w:t>
      </w:r>
      <w:r w:rsidRPr="008203F7">
        <w:rPr>
          <w:rFonts w:cs="Arial"/>
          <w:szCs w:val="22"/>
        </w:rPr>
        <w:t xml:space="preserve">sinds kleins af aan </w:t>
      </w:r>
      <w:r w:rsidR="002C431B">
        <w:rPr>
          <w:rFonts w:cs="Arial"/>
          <w:szCs w:val="22"/>
        </w:rPr>
        <w:t xml:space="preserve">geholpen in het bedrijf van zijn vader met het repareren van </w:t>
      </w:r>
      <w:r w:rsidR="00CA44EB">
        <w:rPr>
          <w:rFonts w:cs="Arial"/>
          <w:szCs w:val="22"/>
        </w:rPr>
        <w:t>Tv’s</w:t>
      </w:r>
      <w:r w:rsidR="002C431B">
        <w:rPr>
          <w:rFonts w:cs="Arial"/>
          <w:szCs w:val="22"/>
        </w:rPr>
        <w:t>. I</w:t>
      </w:r>
      <w:r w:rsidRPr="008203F7">
        <w:rPr>
          <w:rFonts w:cs="Arial"/>
          <w:szCs w:val="22"/>
        </w:rPr>
        <w:t xml:space="preserve">n 1987 is </w:t>
      </w:r>
      <w:r w:rsidR="002C431B">
        <w:rPr>
          <w:rFonts w:cs="Arial"/>
          <w:szCs w:val="22"/>
        </w:rPr>
        <w:t>hij</w:t>
      </w:r>
      <w:r w:rsidRPr="008203F7">
        <w:rPr>
          <w:rFonts w:cs="Arial"/>
          <w:szCs w:val="22"/>
        </w:rPr>
        <w:t xml:space="preserve"> zijn eigen bedrijf gestart Allround Computer Service</w:t>
      </w:r>
      <w:r w:rsidR="002C431B">
        <w:rPr>
          <w:rFonts w:cs="Arial"/>
          <w:szCs w:val="22"/>
        </w:rPr>
        <w:t xml:space="preserve"> B.V. </w:t>
      </w:r>
    </w:p>
    <w:p w14:paraId="300C1D2F" w14:textId="77777777" w:rsidR="00716950" w:rsidRPr="008203F7" w:rsidRDefault="00716950" w:rsidP="00716950">
      <w:pPr>
        <w:rPr>
          <w:rFonts w:cs="Arial"/>
          <w:b/>
          <w:color w:val="17365D" w:themeColor="text2" w:themeShade="BF"/>
          <w:szCs w:val="22"/>
        </w:rPr>
      </w:pPr>
    </w:p>
    <w:p w14:paraId="5BC863B9" w14:textId="77777777" w:rsidR="00716950" w:rsidRPr="008203F7" w:rsidRDefault="00716950" w:rsidP="00716950">
      <w:pPr>
        <w:rPr>
          <w:rFonts w:cs="Arial"/>
          <w:b/>
          <w:color w:val="17365D" w:themeColor="text2" w:themeShade="BF"/>
          <w:szCs w:val="22"/>
        </w:rPr>
      </w:pPr>
      <w:r w:rsidRPr="008203F7">
        <w:rPr>
          <w:rFonts w:cs="Arial"/>
          <w:b/>
          <w:color w:val="17365D" w:themeColor="text2" w:themeShade="BF"/>
          <w:szCs w:val="22"/>
        </w:rPr>
        <w:t>De geschiedenis van het bedrijf?</w:t>
      </w:r>
    </w:p>
    <w:p w14:paraId="4FFCC68E" w14:textId="6229FA56" w:rsidR="008357DA" w:rsidRPr="008203F7" w:rsidRDefault="00716950" w:rsidP="00716950">
      <w:pPr>
        <w:rPr>
          <w:rFonts w:cs="Arial"/>
          <w:szCs w:val="22"/>
        </w:rPr>
      </w:pPr>
      <w:r w:rsidRPr="008203F7">
        <w:rPr>
          <w:rFonts w:cs="Arial"/>
          <w:szCs w:val="22"/>
        </w:rPr>
        <w:t xml:space="preserve">Het </w:t>
      </w:r>
      <w:r w:rsidR="002C431B">
        <w:rPr>
          <w:rFonts w:cs="Arial"/>
          <w:szCs w:val="22"/>
        </w:rPr>
        <w:t xml:space="preserve">is allemaal begonnen met </w:t>
      </w:r>
      <w:r w:rsidRPr="008203F7">
        <w:rPr>
          <w:rFonts w:cs="Arial"/>
          <w:szCs w:val="22"/>
        </w:rPr>
        <w:t>Allround TV Service</w:t>
      </w:r>
      <w:r w:rsidR="002C431B">
        <w:rPr>
          <w:rFonts w:cs="Arial"/>
          <w:szCs w:val="22"/>
        </w:rPr>
        <w:t xml:space="preserve">, </w:t>
      </w:r>
      <w:r w:rsidRPr="008203F7">
        <w:rPr>
          <w:rFonts w:cs="Arial"/>
          <w:szCs w:val="22"/>
        </w:rPr>
        <w:t>dat was het bedrijf van Harry de Bruijn (mijn opa)</w:t>
      </w:r>
      <w:r w:rsidR="002C431B">
        <w:rPr>
          <w:rFonts w:cs="Arial"/>
          <w:szCs w:val="22"/>
        </w:rPr>
        <w:t>. H</w:t>
      </w:r>
      <w:r w:rsidR="008357DA" w:rsidRPr="008203F7">
        <w:rPr>
          <w:rFonts w:cs="Arial"/>
          <w:szCs w:val="22"/>
        </w:rPr>
        <w:t>et bedrijf was vanuit</w:t>
      </w:r>
      <w:r w:rsidR="002C431B">
        <w:rPr>
          <w:rFonts w:cs="Arial"/>
          <w:szCs w:val="22"/>
        </w:rPr>
        <w:t xml:space="preserve"> het woon</w:t>
      </w:r>
      <w:r w:rsidR="008357DA" w:rsidRPr="008203F7">
        <w:rPr>
          <w:rFonts w:cs="Arial"/>
          <w:szCs w:val="22"/>
        </w:rPr>
        <w:t>huis</w:t>
      </w:r>
      <w:r w:rsidR="002C431B">
        <w:rPr>
          <w:rFonts w:cs="Arial"/>
          <w:szCs w:val="22"/>
        </w:rPr>
        <w:t>. Ze</w:t>
      </w:r>
      <w:r w:rsidR="008357DA" w:rsidRPr="008203F7">
        <w:rPr>
          <w:rFonts w:cs="Arial"/>
          <w:szCs w:val="22"/>
        </w:rPr>
        <w:t xml:space="preserve"> woonde</w:t>
      </w:r>
      <w:r w:rsidR="002C431B">
        <w:rPr>
          <w:rFonts w:cs="Arial"/>
          <w:szCs w:val="22"/>
        </w:rPr>
        <w:t>n toen</w:t>
      </w:r>
      <w:r w:rsidR="008357DA" w:rsidRPr="008203F7">
        <w:rPr>
          <w:rFonts w:cs="Arial"/>
          <w:szCs w:val="22"/>
        </w:rPr>
        <w:t xml:space="preserve"> in Loosduinen </w:t>
      </w:r>
      <w:r w:rsidR="002C431B">
        <w:rPr>
          <w:rFonts w:cs="Arial"/>
          <w:szCs w:val="22"/>
        </w:rPr>
        <w:t xml:space="preserve">en </w:t>
      </w:r>
      <w:r w:rsidR="008357DA" w:rsidRPr="008203F7">
        <w:rPr>
          <w:rFonts w:cs="Arial"/>
          <w:szCs w:val="22"/>
        </w:rPr>
        <w:t xml:space="preserve">repareerde toen </w:t>
      </w:r>
      <w:r w:rsidR="00CA44EB" w:rsidRPr="008203F7">
        <w:rPr>
          <w:rFonts w:cs="Arial"/>
          <w:szCs w:val="22"/>
        </w:rPr>
        <w:t>T</w:t>
      </w:r>
      <w:r w:rsidR="00CA44EB">
        <w:rPr>
          <w:rFonts w:cs="Arial"/>
          <w:szCs w:val="22"/>
        </w:rPr>
        <w:t>v</w:t>
      </w:r>
      <w:r w:rsidR="00CA44EB" w:rsidRPr="008203F7">
        <w:rPr>
          <w:rFonts w:cs="Arial"/>
          <w:szCs w:val="22"/>
        </w:rPr>
        <w:t>’s</w:t>
      </w:r>
      <w:r w:rsidR="008357DA" w:rsidRPr="008203F7">
        <w:rPr>
          <w:rFonts w:cs="Arial"/>
          <w:szCs w:val="22"/>
        </w:rPr>
        <w:t xml:space="preserve"> en radio’s</w:t>
      </w:r>
      <w:r w:rsidR="002C431B">
        <w:rPr>
          <w:rFonts w:cs="Arial"/>
          <w:szCs w:val="22"/>
        </w:rPr>
        <w:t xml:space="preserve">. </w:t>
      </w:r>
      <w:r w:rsidRPr="008203F7">
        <w:rPr>
          <w:rFonts w:cs="Arial"/>
          <w:vanish/>
          <w:szCs w:val="22"/>
        </w:rPr>
        <w:t>hh</w:t>
      </w:r>
      <w:r w:rsidR="008357DA" w:rsidRPr="008203F7">
        <w:rPr>
          <w:rFonts w:cs="Arial"/>
          <w:szCs w:val="22"/>
        </w:rPr>
        <w:t>Ze hadden de naam Allround TV Service uit</w:t>
      </w:r>
      <w:r w:rsidR="002C431B">
        <w:rPr>
          <w:rFonts w:cs="Arial"/>
          <w:szCs w:val="22"/>
        </w:rPr>
        <w:t>ge</w:t>
      </w:r>
      <w:r w:rsidR="008357DA" w:rsidRPr="008203F7">
        <w:rPr>
          <w:rFonts w:cs="Arial"/>
          <w:szCs w:val="22"/>
        </w:rPr>
        <w:t>kozen</w:t>
      </w:r>
      <w:r w:rsidR="002C431B">
        <w:rPr>
          <w:rFonts w:cs="Arial"/>
          <w:szCs w:val="22"/>
        </w:rPr>
        <w:t xml:space="preserve">, </w:t>
      </w:r>
      <w:r w:rsidR="008357DA" w:rsidRPr="008203F7">
        <w:rPr>
          <w:rFonts w:cs="Arial"/>
          <w:szCs w:val="22"/>
        </w:rPr>
        <w:t>omdat er een Goude</w:t>
      </w:r>
      <w:r w:rsidR="002C431B">
        <w:rPr>
          <w:rFonts w:cs="Arial"/>
          <w:szCs w:val="22"/>
        </w:rPr>
        <w:t>n</w:t>
      </w:r>
      <w:r w:rsidR="008357DA" w:rsidRPr="008203F7">
        <w:rPr>
          <w:rFonts w:cs="Arial"/>
          <w:szCs w:val="22"/>
        </w:rPr>
        <w:t xml:space="preserve"> </w:t>
      </w:r>
      <w:r w:rsidR="002C431B">
        <w:rPr>
          <w:rFonts w:cs="Arial"/>
          <w:szCs w:val="22"/>
        </w:rPr>
        <w:t>G</w:t>
      </w:r>
      <w:r w:rsidR="008357DA" w:rsidRPr="008203F7">
        <w:rPr>
          <w:rFonts w:cs="Arial"/>
          <w:szCs w:val="22"/>
        </w:rPr>
        <w:t>ids was</w:t>
      </w:r>
      <w:r w:rsidR="002C431B">
        <w:rPr>
          <w:rFonts w:cs="Arial"/>
          <w:szCs w:val="22"/>
        </w:rPr>
        <w:t xml:space="preserve">, waar alle bedrijven op alfabet in stonden. Met Allround TV Service stonden ze dus bovenaan. De Gouden Gids kun je vergelijken met het Google van nu. </w:t>
      </w:r>
    </w:p>
    <w:p w14:paraId="2F5A035D" w14:textId="77777777" w:rsidR="008357DA" w:rsidRPr="008203F7" w:rsidRDefault="008357DA" w:rsidP="00716950">
      <w:pPr>
        <w:rPr>
          <w:rFonts w:cs="Arial"/>
          <w:szCs w:val="22"/>
        </w:rPr>
      </w:pPr>
    </w:p>
    <w:p w14:paraId="2B3FCF18" w14:textId="36802B0B" w:rsidR="008357DA" w:rsidRPr="008203F7" w:rsidRDefault="008357DA" w:rsidP="00716950">
      <w:pPr>
        <w:rPr>
          <w:rFonts w:cs="Arial"/>
          <w:szCs w:val="22"/>
        </w:rPr>
      </w:pPr>
      <w:r w:rsidRPr="008203F7">
        <w:rPr>
          <w:rFonts w:cs="Arial"/>
          <w:szCs w:val="22"/>
        </w:rPr>
        <w:t>Stena Line belde naar Allround TV Service om terminals te repareren</w:t>
      </w:r>
      <w:r w:rsidR="002C431B">
        <w:rPr>
          <w:rFonts w:cs="Arial"/>
          <w:szCs w:val="22"/>
        </w:rPr>
        <w:t xml:space="preserve">. </w:t>
      </w:r>
      <w:r w:rsidR="00864ED5">
        <w:rPr>
          <w:rFonts w:cs="Arial"/>
          <w:szCs w:val="22"/>
        </w:rPr>
        <w:t xml:space="preserve">Eigenlijk is toen het bedrijf Allround Computer Service ontstaan. </w:t>
      </w:r>
      <w:r w:rsidR="002C431B">
        <w:rPr>
          <w:rFonts w:cs="Arial"/>
          <w:szCs w:val="22"/>
        </w:rPr>
        <w:t>M</w:t>
      </w:r>
      <w:r w:rsidRPr="008203F7">
        <w:rPr>
          <w:rFonts w:cs="Arial"/>
          <w:szCs w:val="22"/>
        </w:rPr>
        <w:t xml:space="preserve">ijn vader en mijn opa hebben die deal </w:t>
      </w:r>
      <w:r w:rsidR="002C431B">
        <w:rPr>
          <w:rFonts w:cs="Arial"/>
          <w:szCs w:val="22"/>
        </w:rPr>
        <w:t xml:space="preserve">toen </w:t>
      </w:r>
      <w:r w:rsidRPr="008203F7">
        <w:rPr>
          <w:rFonts w:cs="Arial"/>
          <w:szCs w:val="22"/>
        </w:rPr>
        <w:t>akkoord gegeven en gingen samen werken met Stena Line</w:t>
      </w:r>
      <w:r w:rsidR="002C431B">
        <w:rPr>
          <w:rFonts w:cs="Arial"/>
          <w:szCs w:val="22"/>
        </w:rPr>
        <w:t>. M</w:t>
      </w:r>
      <w:r w:rsidRPr="008203F7">
        <w:rPr>
          <w:rFonts w:cs="Arial"/>
          <w:szCs w:val="22"/>
        </w:rPr>
        <w:t xml:space="preserve">ijn vader hielp met sjouwen en later kon </w:t>
      </w:r>
      <w:r w:rsidR="002C431B">
        <w:rPr>
          <w:rFonts w:cs="Arial"/>
          <w:szCs w:val="22"/>
        </w:rPr>
        <w:t>hij</w:t>
      </w:r>
      <w:r w:rsidRPr="008203F7">
        <w:rPr>
          <w:rFonts w:cs="Arial"/>
          <w:szCs w:val="22"/>
        </w:rPr>
        <w:t xml:space="preserve"> ook apparaten repareren</w:t>
      </w:r>
      <w:r w:rsidR="002C431B">
        <w:rPr>
          <w:rFonts w:cs="Arial"/>
          <w:szCs w:val="22"/>
        </w:rPr>
        <w:t>. H</w:t>
      </w:r>
      <w:r w:rsidRPr="008203F7">
        <w:rPr>
          <w:rFonts w:cs="Arial"/>
          <w:szCs w:val="22"/>
        </w:rPr>
        <w:t>ij leerde veel van zijn vader</w:t>
      </w:r>
      <w:r w:rsidR="002C431B">
        <w:rPr>
          <w:rFonts w:cs="Arial"/>
          <w:szCs w:val="22"/>
        </w:rPr>
        <w:t xml:space="preserve">, </w:t>
      </w:r>
      <w:r w:rsidR="006A4A85" w:rsidRPr="008203F7">
        <w:rPr>
          <w:rFonts w:cs="Arial"/>
          <w:szCs w:val="22"/>
        </w:rPr>
        <w:t>want zijn vader kon alles maken</w:t>
      </w:r>
      <w:r w:rsidR="002C431B">
        <w:rPr>
          <w:rFonts w:cs="Arial"/>
          <w:szCs w:val="22"/>
        </w:rPr>
        <w:t xml:space="preserve">, hij was een echte handige </w:t>
      </w:r>
      <w:r w:rsidR="006A4A85" w:rsidRPr="008203F7">
        <w:rPr>
          <w:rFonts w:cs="Arial"/>
          <w:szCs w:val="22"/>
        </w:rPr>
        <w:t>Harry.</w:t>
      </w:r>
    </w:p>
    <w:p w14:paraId="49F88A0F" w14:textId="77777777" w:rsidR="006A4A85" w:rsidRPr="008203F7" w:rsidRDefault="006A4A85" w:rsidP="00716950">
      <w:pPr>
        <w:rPr>
          <w:rFonts w:cs="Arial"/>
          <w:szCs w:val="22"/>
        </w:rPr>
      </w:pPr>
    </w:p>
    <w:p w14:paraId="5ED54015" w14:textId="33B44015" w:rsidR="006A4A85" w:rsidRPr="008203F7" w:rsidRDefault="006A4A85" w:rsidP="00716950">
      <w:pPr>
        <w:rPr>
          <w:rFonts w:cs="Arial"/>
          <w:szCs w:val="22"/>
        </w:rPr>
      </w:pPr>
      <w:r w:rsidRPr="008203F7">
        <w:rPr>
          <w:rFonts w:cs="Arial"/>
          <w:szCs w:val="22"/>
        </w:rPr>
        <w:t xml:space="preserve">Door de terminals kreeg Harold contact met </w:t>
      </w:r>
      <w:r w:rsidR="002C431B">
        <w:rPr>
          <w:rFonts w:cs="Arial"/>
          <w:szCs w:val="22"/>
        </w:rPr>
        <w:t>V</w:t>
      </w:r>
      <w:r w:rsidRPr="008203F7">
        <w:rPr>
          <w:rFonts w:cs="Arial"/>
          <w:szCs w:val="22"/>
        </w:rPr>
        <w:t>ide</w:t>
      </w:r>
      <w:r w:rsidR="002C431B">
        <w:rPr>
          <w:rFonts w:cs="Arial"/>
          <w:szCs w:val="22"/>
        </w:rPr>
        <w:t>c</w:t>
      </w:r>
      <w:r w:rsidRPr="008203F7">
        <w:rPr>
          <w:rFonts w:cs="Arial"/>
          <w:szCs w:val="22"/>
        </w:rPr>
        <w:t>om</w:t>
      </w:r>
      <w:r w:rsidR="002C431B">
        <w:rPr>
          <w:rFonts w:cs="Arial"/>
          <w:szCs w:val="22"/>
        </w:rPr>
        <w:t>,</w:t>
      </w:r>
      <w:r w:rsidRPr="008203F7">
        <w:rPr>
          <w:rFonts w:cs="Arial"/>
          <w:szCs w:val="22"/>
        </w:rPr>
        <w:t xml:space="preserve"> die deze terminals maakte</w:t>
      </w:r>
      <w:r w:rsidR="002C431B">
        <w:rPr>
          <w:rFonts w:cs="Arial"/>
          <w:szCs w:val="22"/>
        </w:rPr>
        <w:t xml:space="preserve">. </w:t>
      </w:r>
      <w:r w:rsidRPr="008203F7">
        <w:rPr>
          <w:rFonts w:cs="Arial"/>
          <w:szCs w:val="22"/>
        </w:rPr>
        <w:t xml:space="preserve">Allround Computer </w:t>
      </w:r>
      <w:r w:rsidR="00CA44EB" w:rsidRPr="008203F7">
        <w:rPr>
          <w:rFonts w:cs="Arial"/>
          <w:szCs w:val="22"/>
        </w:rPr>
        <w:t xml:space="preserve">Service </w:t>
      </w:r>
      <w:r w:rsidR="00CA44EB">
        <w:rPr>
          <w:rFonts w:cs="Arial"/>
          <w:szCs w:val="22"/>
        </w:rPr>
        <w:t>kon</w:t>
      </w:r>
      <w:r w:rsidRPr="008203F7">
        <w:rPr>
          <w:rFonts w:cs="Arial"/>
          <w:szCs w:val="22"/>
        </w:rPr>
        <w:t xml:space="preserve"> deze terminals leveren bij luchthavens</w:t>
      </w:r>
      <w:r w:rsidR="002C431B">
        <w:rPr>
          <w:rFonts w:cs="Arial"/>
          <w:szCs w:val="22"/>
        </w:rPr>
        <w:t xml:space="preserve"> zoals</w:t>
      </w:r>
      <w:r w:rsidRPr="008203F7">
        <w:rPr>
          <w:rFonts w:cs="Arial"/>
          <w:szCs w:val="22"/>
        </w:rPr>
        <w:t xml:space="preserve"> onder andere Schiphol, </w:t>
      </w:r>
      <w:r w:rsidR="002C431B">
        <w:rPr>
          <w:rFonts w:cs="Arial"/>
          <w:szCs w:val="22"/>
        </w:rPr>
        <w:t>Z</w:t>
      </w:r>
      <w:r w:rsidRPr="008203F7">
        <w:rPr>
          <w:rFonts w:cs="Arial"/>
          <w:szCs w:val="22"/>
        </w:rPr>
        <w:t>estienhoven en later ook in België</w:t>
      </w:r>
      <w:r w:rsidR="002C431B">
        <w:rPr>
          <w:rFonts w:cs="Arial"/>
          <w:szCs w:val="22"/>
        </w:rPr>
        <w:t>. B</w:t>
      </w:r>
      <w:r w:rsidRPr="008203F7">
        <w:rPr>
          <w:rFonts w:cs="Arial"/>
          <w:szCs w:val="22"/>
        </w:rPr>
        <w:t xml:space="preserve">ij Transavia kregen we </w:t>
      </w:r>
      <w:r w:rsidR="002C431B">
        <w:rPr>
          <w:rFonts w:cs="Arial"/>
          <w:szCs w:val="22"/>
        </w:rPr>
        <w:t xml:space="preserve">ook </w:t>
      </w:r>
      <w:r w:rsidRPr="008203F7">
        <w:rPr>
          <w:rFonts w:cs="Arial"/>
          <w:szCs w:val="22"/>
        </w:rPr>
        <w:t xml:space="preserve">een contract om in het buitenland te </w:t>
      </w:r>
      <w:r w:rsidR="002C431B">
        <w:rPr>
          <w:rFonts w:cs="Arial"/>
          <w:szCs w:val="22"/>
        </w:rPr>
        <w:t xml:space="preserve">gaan </w:t>
      </w:r>
      <w:r w:rsidRPr="008203F7">
        <w:rPr>
          <w:rFonts w:cs="Arial"/>
          <w:szCs w:val="22"/>
        </w:rPr>
        <w:t>repareren</w:t>
      </w:r>
      <w:r w:rsidR="002C431B">
        <w:rPr>
          <w:rFonts w:cs="Arial"/>
          <w:szCs w:val="22"/>
        </w:rPr>
        <w:t>. Dan</w:t>
      </w:r>
      <w:r w:rsidRPr="008203F7">
        <w:rPr>
          <w:rFonts w:cs="Arial"/>
          <w:szCs w:val="22"/>
        </w:rPr>
        <w:t xml:space="preserve"> vlogen we naar Spanje, Griekenland en Frankrijk en zelfs naar Kat</w:t>
      </w:r>
      <w:r w:rsidR="00864ED5">
        <w:rPr>
          <w:rFonts w:cs="Arial"/>
          <w:szCs w:val="22"/>
        </w:rPr>
        <w:t>h</w:t>
      </w:r>
      <w:r w:rsidRPr="008203F7">
        <w:rPr>
          <w:rFonts w:cs="Arial"/>
          <w:szCs w:val="22"/>
        </w:rPr>
        <w:t>mand</w:t>
      </w:r>
      <w:r w:rsidR="00864ED5">
        <w:rPr>
          <w:rFonts w:cs="Arial"/>
          <w:szCs w:val="22"/>
        </w:rPr>
        <w:t>u.</w:t>
      </w:r>
    </w:p>
    <w:p w14:paraId="36084F47" w14:textId="77777777" w:rsidR="006A4A85" w:rsidRPr="008203F7" w:rsidRDefault="006A4A85" w:rsidP="00716950">
      <w:pPr>
        <w:rPr>
          <w:rFonts w:cs="Arial"/>
          <w:szCs w:val="22"/>
        </w:rPr>
      </w:pPr>
    </w:p>
    <w:p w14:paraId="6FBB4105" w14:textId="283A3406" w:rsidR="006A4A85" w:rsidRPr="008203F7" w:rsidRDefault="00864ED5" w:rsidP="00716950">
      <w:pPr>
        <w:rPr>
          <w:rFonts w:cs="Arial"/>
          <w:szCs w:val="22"/>
        </w:rPr>
      </w:pPr>
      <w:r>
        <w:rPr>
          <w:rFonts w:cs="Arial"/>
          <w:szCs w:val="22"/>
        </w:rPr>
        <w:t>Door het contact met Trans World Airlines (</w:t>
      </w:r>
      <w:r w:rsidR="006A4A85" w:rsidRPr="008203F7">
        <w:rPr>
          <w:rFonts w:cs="Arial"/>
          <w:szCs w:val="22"/>
        </w:rPr>
        <w:t>TWA</w:t>
      </w:r>
      <w:r>
        <w:rPr>
          <w:rFonts w:cs="Arial"/>
          <w:szCs w:val="22"/>
        </w:rPr>
        <w:t xml:space="preserve">) </w:t>
      </w:r>
      <w:r w:rsidR="006A4A85" w:rsidRPr="008203F7">
        <w:rPr>
          <w:rFonts w:cs="Arial"/>
          <w:szCs w:val="22"/>
        </w:rPr>
        <w:t xml:space="preserve">kreeg Harold contact </w:t>
      </w:r>
      <w:r>
        <w:rPr>
          <w:rFonts w:cs="Arial"/>
          <w:szCs w:val="22"/>
        </w:rPr>
        <w:t xml:space="preserve">met </w:t>
      </w:r>
      <w:r w:rsidR="006A4A85" w:rsidRPr="008203F7">
        <w:rPr>
          <w:rFonts w:cs="Arial"/>
          <w:szCs w:val="22"/>
        </w:rPr>
        <w:t>de reisbureaus</w:t>
      </w:r>
      <w:r>
        <w:rPr>
          <w:rFonts w:cs="Arial"/>
          <w:szCs w:val="22"/>
        </w:rPr>
        <w:t xml:space="preserve">, </w:t>
      </w:r>
      <w:r w:rsidR="006A4A85" w:rsidRPr="008203F7">
        <w:rPr>
          <w:rFonts w:cs="Arial"/>
          <w:szCs w:val="22"/>
        </w:rPr>
        <w:t xml:space="preserve">waardoor </w:t>
      </w:r>
      <w:r>
        <w:rPr>
          <w:rFonts w:cs="Arial"/>
          <w:szCs w:val="22"/>
        </w:rPr>
        <w:t xml:space="preserve">hij </w:t>
      </w:r>
      <w:r w:rsidR="006A4A85" w:rsidRPr="008203F7">
        <w:rPr>
          <w:rFonts w:cs="Arial"/>
          <w:szCs w:val="22"/>
        </w:rPr>
        <w:t>nog meer klanten kr</w:t>
      </w:r>
      <w:r>
        <w:rPr>
          <w:rFonts w:cs="Arial"/>
          <w:szCs w:val="22"/>
        </w:rPr>
        <w:t>e</w:t>
      </w:r>
      <w:r w:rsidR="006A4A85" w:rsidRPr="008203F7">
        <w:rPr>
          <w:rFonts w:cs="Arial"/>
          <w:szCs w:val="22"/>
        </w:rPr>
        <w:t xml:space="preserve">eg. </w:t>
      </w:r>
      <w:r>
        <w:rPr>
          <w:rFonts w:cs="Arial"/>
          <w:szCs w:val="22"/>
        </w:rPr>
        <w:t xml:space="preserve">Wij konden voor de reisbureaus een koppeling met Worldspan realiseren, waardoor zij vluchten konden boeken. </w:t>
      </w:r>
    </w:p>
    <w:p w14:paraId="7DBA53B9" w14:textId="77777777" w:rsidR="006A4A85" w:rsidRPr="008203F7" w:rsidRDefault="006A4A85" w:rsidP="00716950">
      <w:pPr>
        <w:rPr>
          <w:rFonts w:cs="Arial"/>
          <w:szCs w:val="22"/>
        </w:rPr>
      </w:pPr>
    </w:p>
    <w:p w14:paraId="702AEA99" w14:textId="45F23E42" w:rsidR="00716950" w:rsidRPr="008203F7" w:rsidRDefault="006A4A85" w:rsidP="00716950">
      <w:pPr>
        <w:rPr>
          <w:rFonts w:cs="Arial"/>
          <w:szCs w:val="22"/>
        </w:rPr>
      </w:pPr>
      <w:r w:rsidRPr="008203F7">
        <w:rPr>
          <w:rFonts w:cs="Arial"/>
          <w:szCs w:val="22"/>
        </w:rPr>
        <w:t xml:space="preserve">Op 1 januari 1987 is het bedrijf Allround </w:t>
      </w:r>
      <w:r w:rsidR="00864ED5">
        <w:rPr>
          <w:rFonts w:cs="Arial"/>
          <w:szCs w:val="22"/>
        </w:rPr>
        <w:t>C</w:t>
      </w:r>
      <w:r w:rsidRPr="008203F7">
        <w:rPr>
          <w:rFonts w:cs="Arial"/>
          <w:szCs w:val="22"/>
        </w:rPr>
        <w:t xml:space="preserve">omputer Service </w:t>
      </w:r>
      <w:r w:rsidR="00F3713C" w:rsidRPr="008203F7">
        <w:rPr>
          <w:rFonts w:cs="Arial"/>
          <w:szCs w:val="22"/>
        </w:rPr>
        <w:t>begonnen samen met Harry</w:t>
      </w:r>
      <w:r w:rsidR="00864ED5">
        <w:rPr>
          <w:rFonts w:cs="Arial"/>
          <w:szCs w:val="22"/>
        </w:rPr>
        <w:t xml:space="preserve">. De eerste medewerker Pierre kwam in </w:t>
      </w:r>
      <w:r w:rsidR="00F3713C" w:rsidRPr="008203F7">
        <w:rPr>
          <w:rFonts w:cs="Arial"/>
          <w:szCs w:val="22"/>
        </w:rPr>
        <w:t>1991</w:t>
      </w:r>
      <w:r w:rsidR="00864ED5">
        <w:rPr>
          <w:rFonts w:cs="Arial"/>
          <w:szCs w:val="22"/>
        </w:rPr>
        <w:t xml:space="preserve">, later begon John en daarna Evert (die overigens nog steeds bij Allround Computer Service werkt). </w:t>
      </w:r>
    </w:p>
    <w:p w14:paraId="3976DC4E" w14:textId="77777777" w:rsidR="00F3713C" w:rsidRPr="008203F7" w:rsidRDefault="00F3713C" w:rsidP="00716950">
      <w:pPr>
        <w:rPr>
          <w:rFonts w:cs="Arial"/>
          <w:szCs w:val="22"/>
        </w:rPr>
      </w:pPr>
    </w:p>
    <w:p w14:paraId="1FEE6565" w14:textId="6D701D94" w:rsidR="00F3713C" w:rsidRPr="008203F7" w:rsidRDefault="00F3713C" w:rsidP="00716950">
      <w:pPr>
        <w:rPr>
          <w:rFonts w:cs="Arial"/>
          <w:szCs w:val="22"/>
        </w:rPr>
      </w:pPr>
      <w:r w:rsidRPr="008203F7">
        <w:rPr>
          <w:rFonts w:cs="Arial"/>
          <w:szCs w:val="22"/>
        </w:rPr>
        <w:t>Toen Harry (mijn opa) het aan ze har</w:t>
      </w:r>
      <w:r w:rsidR="00327BF5" w:rsidRPr="008203F7">
        <w:rPr>
          <w:rFonts w:cs="Arial"/>
          <w:szCs w:val="22"/>
        </w:rPr>
        <w:t>t</w:t>
      </w:r>
      <w:r w:rsidRPr="008203F7">
        <w:rPr>
          <w:rFonts w:cs="Arial"/>
          <w:szCs w:val="22"/>
        </w:rPr>
        <w:t xml:space="preserve"> kreeg ging hij het rustiger aan doen</w:t>
      </w:r>
      <w:r w:rsidR="00864ED5">
        <w:rPr>
          <w:rFonts w:cs="Arial"/>
          <w:szCs w:val="22"/>
        </w:rPr>
        <w:t xml:space="preserve">. Hij </w:t>
      </w:r>
      <w:r w:rsidRPr="008203F7">
        <w:rPr>
          <w:rFonts w:cs="Arial"/>
          <w:szCs w:val="22"/>
        </w:rPr>
        <w:t>kwam wel nog naar het kantoor om te helpen en te repareren</w:t>
      </w:r>
      <w:r w:rsidR="00864ED5">
        <w:rPr>
          <w:rFonts w:cs="Arial"/>
          <w:szCs w:val="22"/>
        </w:rPr>
        <w:t xml:space="preserve">, maar bleef meer op de achtergrond. </w:t>
      </w:r>
    </w:p>
    <w:p w14:paraId="17B48AFE" w14:textId="77777777" w:rsidR="00F3713C" w:rsidRPr="008203F7" w:rsidRDefault="00F3713C" w:rsidP="00716950">
      <w:pPr>
        <w:rPr>
          <w:rFonts w:cs="Arial"/>
          <w:szCs w:val="22"/>
        </w:rPr>
      </w:pPr>
    </w:p>
    <w:p w14:paraId="0444E7B4" w14:textId="782A7F49" w:rsidR="00F3713C" w:rsidRPr="009A7971" w:rsidRDefault="00F3713C" w:rsidP="00716950">
      <w:pPr>
        <w:rPr>
          <w:rFonts w:cs="Arial"/>
          <w:szCs w:val="22"/>
        </w:rPr>
      </w:pPr>
      <w:r w:rsidRPr="009A7971">
        <w:rPr>
          <w:rFonts w:cs="Arial"/>
          <w:szCs w:val="22"/>
        </w:rPr>
        <w:t xml:space="preserve">Dit zijn de </w:t>
      </w:r>
      <w:r w:rsidR="00404FFA" w:rsidRPr="009A7971">
        <w:rPr>
          <w:rFonts w:cs="Arial"/>
          <w:szCs w:val="22"/>
        </w:rPr>
        <w:t>locaties</w:t>
      </w:r>
      <w:r w:rsidRPr="009A7971">
        <w:rPr>
          <w:rFonts w:cs="Arial"/>
          <w:szCs w:val="22"/>
        </w:rPr>
        <w:t xml:space="preserve"> </w:t>
      </w:r>
      <w:r w:rsidR="00864ED5" w:rsidRPr="009A7971">
        <w:rPr>
          <w:rFonts w:cs="Arial"/>
          <w:szCs w:val="22"/>
        </w:rPr>
        <w:t>in de loop der jaren:</w:t>
      </w:r>
    </w:p>
    <w:p w14:paraId="6279850F" w14:textId="7336E00C" w:rsidR="00F3713C" w:rsidRPr="009A7971" w:rsidRDefault="00F3713C" w:rsidP="00B85D60">
      <w:pPr>
        <w:pStyle w:val="Lijstalinea"/>
        <w:numPr>
          <w:ilvl w:val="0"/>
          <w:numId w:val="10"/>
        </w:numPr>
        <w:rPr>
          <w:rFonts w:cs="Arial"/>
          <w:szCs w:val="22"/>
        </w:rPr>
      </w:pPr>
      <w:r w:rsidRPr="009A7971">
        <w:rPr>
          <w:rFonts w:cs="Arial"/>
          <w:szCs w:val="22"/>
        </w:rPr>
        <w:t>Herten</w:t>
      </w:r>
      <w:r w:rsidR="00864ED5" w:rsidRPr="009A7971">
        <w:rPr>
          <w:rFonts w:cs="Arial"/>
          <w:szCs w:val="22"/>
        </w:rPr>
        <w:t>rade (1987)</w:t>
      </w:r>
    </w:p>
    <w:p w14:paraId="6AF271C7" w14:textId="77777777" w:rsidR="00F3713C" w:rsidRPr="009A7971" w:rsidRDefault="00F3713C" w:rsidP="00B85D60">
      <w:pPr>
        <w:pStyle w:val="Lijstalinea"/>
        <w:numPr>
          <w:ilvl w:val="0"/>
          <w:numId w:val="10"/>
        </w:numPr>
        <w:rPr>
          <w:rFonts w:cs="Arial"/>
          <w:szCs w:val="22"/>
        </w:rPr>
      </w:pPr>
      <w:r w:rsidRPr="009A7971">
        <w:rPr>
          <w:rFonts w:cs="Arial"/>
          <w:szCs w:val="22"/>
        </w:rPr>
        <w:t xml:space="preserve">Leeuwerik </w:t>
      </w:r>
      <w:r w:rsidR="00404FFA" w:rsidRPr="009A7971">
        <w:rPr>
          <w:rFonts w:cs="Arial"/>
          <w:szCs w:val="22"/>
        </w:rPr>
        <w:t>(</w:t>
      </w:r>
      <w:r w:rsidRPr="009A7971">
        <w:rPr>
          <w:rFonts w:cs="Arial"/>
          <w:szCs w:val="22"/>
        </w:rPr>
        <w:t>19</w:t>
      </w:r>
      <w:r w:rsidR="00404FFA" w:rsidRPr="009A7971">
        <w:rPr>
          <w:rFonts w:cs="Arial"/>
          <w:szCs w:val="22"/>
        </w:rPr>
        <w:t>91)</w:t>
      </w:r>
    </w:p>
    <w:p w14:paraId="7203DD9F" w14:textId="3B39ADD6" w:rsidR="00404FFA" w:rsidRPr="009A7971" w:rsidRDefault="00404FFA" w:rsidP="00B85D60">
      <w:pPr>
        <w:pStyle w:val="Lijstalinea"/>
        <w:numPr>
          <w:ilvl w:val="0"/>
          <w:numId w:val="10"/>
        </w:numPr>
        <w:rPr>
          <w:rFonts w:cs="Arial"/>
          <w:szCs w:val="22"/>
        </w:rPr>
      </w:pPr>
      <w:r w:rsidRPr="009A7971">
        <w:rPr>
          <w:rFonts w:cs="Arial"/>
          <w:szCs w:val="22"/>
        </w:rPr>
        <w:t>Amp</w:t>
      </w:r>
      <w:r w:rsidR="009A7971" w:rsidRPr="009A7971">
        <w:rPr>
          <w:rFonts w:cs="Arial"/>
          <w:szCs w:val="22"/>
        </w:rPr>
        <w:t>ère</w:t>
      </w:r>
      <w:r w:rsidRPr="009A7971">
        <w:rPr>
          <w:rFonts w:cs="Arial"/>
          <w:szCs w:val="22"/>
        </w:rPr>
        <w:t>straat (1996)</w:t>
      </w:r>
    </w:p>
    <w:p w14:paraId="195A0032" w14:textId="77777777" w:rsidR="00404FFA" w:rsidRPr="009A7971" w:rsidRDefault="00404FFA" w:rsidP="00B85D60">
      <w:pPr>
        <w:pStyle w:val="Lijstalinea"/>
        <w:numPr>
          <w:ilvl w:val="0"/>
          <w:numId w:val="10"/>
        </w:numPr>
        <w:rPr>
          <w:rFonts w:cs="Arial"/>
          <w:szCs w:val="22"/>
        </w:rPr>
      </w:pPr>
      <w:r w:rsidRPr="009A7971">
        <w:rPr>
          <w:rFonts w:cs="Arial"/>
          <w:szCs w:val="22"/>
        </w:rPr>
        <w:t>Honderdland (2007)</w:t>
      </w:r>
    </w:p>
    <w:p w14:paraId="2CC63324" w14:textId="77777777" w:rsidR="00716950" w:rsidRPr="009A7971" w:rsidRDefault="00716950" w:rsidP="00716950">
      <w:pPr>
        <w:rPr>
          <w:rFonts w:cs="Arial"/>
          <w:b/>
          <w:color w:val="17365D" w:themeColor="text2" w:themeShade="BF"/>
          <w:szCs w:val="22"/>
        </w:rPr>
      </w:pPr>
    </w:p>
    <w:p w14:paraId="4AA4AFAA" w14:textId="76785882" w:rsidR="00716950" w:rsidRPr="009A7971" w:rsidRDefault="00404FFA" w:rsidP="00716950">
      <w:pPr>
        <w:rPr>
          <w:rFonts w:cs="Arial"/>
          <w:szCs w:val="22"/>
        </w:rPr>
      </w:pPr>
      <w:r w:rsidRPr="009A7971">
        <w:rPr>
          <w:rFonts w:cs="Arial"/>
          <w:szCs w:val="22"/>
        </w:rPr>
        <w:t xml:space="preserve">Bij </w:t>
      </w:r>
      <w:r w:rsidR="00864ED5" w:rsidRPr="009A7971">
        <w:rPr>
          <w:rFonts w:cs="Arial"/>
          <w:szCs w:val="22"/>
        </w:rPr>
        <w:t>S</w:t>
      </w:r>
      <w:r w:rsidRPr="009A7971">
        <w:rPr>
          <w:rFonts w:cs="Arial"/>
          <w:szCs w:val="22"/>
        </w:rPr>
        <w:t xml:space="preserve">tena </w:t>
      </w:r>
      <w:r w:rsidR="00864ED5" w:rsidRPr="009A7971">
        <w:rPr>
          <w:rFonts w:cs="Arial"/>
          <w:szCs w:val="22"/>
        </w:rPr>
        <w:t>L</w:t>
      </w:r>
      <w:r w:rsidRPr="009A7971">
        <w:rPr>
          <w:rFonts w:cs="Arial"/>
          <w:szCs w:val="22"/>
        </w:rPr>
        <w:t>ine leerde Harold</w:t>
      </w:r>
      <w:r w:rsidR="00146EEE" w:rsidRPr="009A7971">
        <w:rPr>
          <w:rFonts w:cs="Arial"/>
          <w:szCs w:val="22"/>
        </w:rPr>
        <w:t xml:space="preserve"> Arno kennen</w:t>
      </w:r>
      <w:r w:rsidR="00B24308" w:rsidRPr="009A7971">
        <w:rPr>
          <w:rFonts w:cs="Arial"/>
          <w:szCs w:val="22"/>
        </w:rPr>
        <w:t xml:space="preserve">, </w:t>
      </w:r>
      <w:r w:rsidRPr="009A7971">
        <w:rPr>
          <w:rFonts w:cs="Arial"/>
          <w:szCs w:val="22"/>
        </w:rPr>
        <w:t>die toen verantwoordelijk was voor de computer</w:t>
      </w:r>
      <w:r w:rsidR="0049262D" w:rsidRPr="009A7971">
        <w:rPr>
          <w:rFonts w:cs="Arial"/>
          <w:szCs w:val="22"/>
        </w:rPr>
        <w:t>s</w:t>
      </w:r>
      <w:r w:rsidRPr="009A7971">
        <w:rPr>
          <w:rFonts w:cs="Arial"/>
          <w:szCs w:val="22"/>
        </w:rPr>
        <w:t xml:space="preserve"> bij </w:t>
      </w:r>
      <w:r w:rsidR="00B24308" w:rsidRPr="009A7971">
        <w:rPr>
          <w:rFonts w:cs="Arial"/>
          <w:szCs w:val="22"/>
        </w:rPr>
        <w:t>Stena</w:t>
      </w:r>
      <w:r w:rsidRPr="009A7971">
        <w:rPr>
          <w:rFonts w:cs="Arial"/>
          <w:szCs w:val="22"/>
        </w:rPr>
        <w:t xml:space="preserve"> </w:t>
      </w:r>
      <w:r w:rsidR="00B24308" w:rsidRPr="009A7971">
        <w:rPr>
          <w:rFonts w:cs="Arial"/>
          <w:szCs w:val="22"/>
        </w:rPr>
        <w:t>L</w:t>
      </w:r>
      <w:r w:rsidRPr="009A7971">
        <w:rPr>
          <w:rFonts w:cs="Arial"/>
          <w:szCs w:val="22"/>
        </w:rPr>
        <w:t>ine</w:t>
      </w:r>
      <w:r w:rsidR="00B24308" w:rsidRPr="009A7971">
        <w:rPr>
          <w:rFonts w:cs="Arial"/>
          <w:szCs w:val="22"/>
        </w:rPr>
        <w:t xml:space="preserve">. In </w:t>
      </w:r>
      <w:r w:rsidRPr="009A7971">
        <w:rPr>
          <w:rFonts w:cs="Arial"/>
          <w:szCs w:val="22"/>
        </w:rPr>
        <w:t>1998 kwamen Arno en Isabel bij ACS werken</w:t>
      </w:r>
      <w:r w:rsidR="00B24308" w:rsidRPr="009A7971">
        <w:rPr>
          <w:rFonts w:cs="Arial"/>
          <w:szCs w:val="22"/>
        </w:rPr>
        <w:t xml:space="preserve">. </w:t>
      </w:r>
    </w:p>
    <w:p w14:paraId="2AF3E074" w14:textId="77777777" w:rsidR="00716950" w:rsidRDefault="00716950" w:rsidP="00716950">
      <w:pPr>
        <w:rPr>
          <w:rFonts w:cs="Arial"/>
          <w:b/>
          <w:color w:val="17365D" w:themeColor="text2" w:themeShade="BF"/>
        </w:rPr>
      </w:pPr>
    </w:p>
    <w:p w14:paraId="1CA01042" w14:textId="77777777" w:rsidR="009B44EC" w:rsidRDefault="009B44EC">
      <w:pPr>
        <w:rPr>
          <w:b/>
          <w:color w:val="17365D" w:themeColor="text2" w:themeShade="BF"/>
          <w:sz w:val="24"/>
          <w:szCs w:val="24"/>
        </w:rPr>
      </w:pPr>
      <w:r>
        <w:rPr>
          <w:b/>
          <w:color w:val="17365D" w:themeColor="text2" w:themeShade="BF"/>
          <w:sz w:val="24"/>
          <w:szCs w:val="24"/>
        </w:rPr>
        <w:br w:type="page"/>
      </w:r>
    </w:p>
    <w:p w14:paraId="572CA4F8" w14:textId="37D90BA2" w:rsidR="002F07C9" w:rsidRPr="00B24308" w:rsidRDefault="00146EEE" w:rsidP="00146EEE">
      <w:pPr>
        <w:rPr>
          <w:b/>
          <w:szCs w:val="22"/>
        </w:rPr>
      </w:pPr>
      <w:r w:rsidRPr="00B24308">
        <w:rPr>
          <w:b/>
          <w:color w:val="17365D" w:themeColor="text2" w:themeShade="BF"/>
          <w:szCs w:val="22"/>
        </w:rPr>
        <w:lastRenderedPageBreak/>
        <w:t>Wat is het voor bedrijf</w:t>
      </w:r>
      <w:r w:rsidRPr="00B24308">
        <w:rPr>
          <w:b/>
          <w:szCs w:val="22"/>
        </w:rPr>
        <w:t>?</w:t>
      </w:r>
      <w:r w:rsidR="00466D6D" w:rsidRPr="00B24308">
        <w:rPr>
          <w:b/>
          <w:szCs w:val="22"/>
        </w:rPr>
        <w:t xml:space="preserve"> </w:t>
      </w:r>
    </w:p>
    <w:p w14:paraId="2B56245A" w14:textId="383616CE" w:rsidR="00AC3454" w:rsidRPr="00B24308" w:rsidRDefault="002F07C9" w:rsidP="002F07C9">
      <w:pPr>
        <w:rPr>
          <w:rFonts w:cs="Arial"/>
          <w:color w:val="333333"/>
          <w:szCs w:val="22"/>
        </w:rPr>
      </w:pPr>
      <w:r w:rsidRPr="00B24308">
        <w:rPr>
          <w:rFonts w:cs="Arial"/>
          <w:color w:val="333333"/>
          <w:szCs w:val="22"/>
        </w:rPr>
        <w:t xml:space="preserve">Allround Computer Service B.V. </w:t>
      </w:r>
      <w:r w:rsidR="00AC3454" w:rsidRPr="00B24308">
        <w:rPr>
          <w:rFonts w:cs="Arial"/>
          <w:color w:val="333333"/>
          <w:szCs w:val="22"/>
        </w:rPr>
        <w:t xml:space="preserve">is een ICT-bedrijf </w:t>
      </w:r>
      <w:r w:rsidR="00B24308">
        <w:rPr>
          <w:rFonts w:cs="Arial"/>
          <w:color w:val="333333"/>
          <w:szCs w:val="22"/>
        </w:rPr>
        <w:t>in Maasdijk. Z</w:t>
      </w:r>
      <w:r w:rsidR="00AC3454" w:rsidRPr="00B24308">
        <w:rPr>
          <w:rFonts w:cs="Arial"/>
          <w:color w:val="333333"/>
          <w:szCs w:val="22"/>
        </w:rPr>
        <w:t xml:space="preserve">e </w:t>
      </w:r>
      <w:r w:rsidR="00B24308">
        <w:rPr>
          <w:rFonts w:cs="Arial"/>
          <w:color w:val="333333"/>
          <w:szCs w:val="22"/>
        </w:rPr>
        <w:t xml:space="preserve">leveren en onderhouden </w:t>
      </w:r>
      <w:r w:rsidR="00CA44EB">
        <w:rPr>
          <w:rFonts w:cs="Arial"/>
          <w:color w:val="333333"/>
          <w:szCs w:val="22"/>
        </w:rPr>
        <w:t>computerapparatuur</w:t>
      </w:r>
      <w:r w:rsidR="00B24308">
        <w:rPr>
          <w:rFonts w:cs="Arial"/>
          <w:color w:val="333333"/>
          <w:szCs w:val="22"/>
        </w:rPr>
        <w:t xml:space="preserve"> voor bedrijven. Klanten kunnen een servicecontract afsluiten, daarmee kunnen ze wanneer er problemen zijn met de apparatuur contact opnemen met de helpdesk. Op de helpdesk kunnen ze meekijken in het systeem van de klant om zo te proberen of ze het probleem kunnen oplossen. Wanneer dit vanaf afstand niet lukt, kan er iemand op locatie worden gestuurd. </w:t>
      </w:r>
    </w:p>
    <w:p w14:paraId="55D85085" w14:textId="77777777" w:rsidR="00812BD3" w:rsidRPr="00B24308" w:rsidRDefault="00812BD3" w:rsidP="002F07C9">
      <w:pPr>
        <w:rPr>
          <w:rFonts w:cs="Arial"/>
          <w:color w:val="333333"/>
          <w:szCs w:val="22"/>
        </w:rPr>
      </w:pPr>
    </w:p>
    <w:p w14:paraId="03DEABC1" w14:textId="1C6D0117" w:rsidR="00032B42" w:rsidRPr="00B24308" w:rsidRDefault="00032B42" w:rsidP="00032B42">
      <w:pPr>
        <w:rPr>
          <w:b/>
          <w:color w:val="17365D" w:themeColor="text2" w:themeShade="BF"/>
          <w:szCs w:val="22"/>
        </w:rPr>
      </w:pPr>
      <w:r w:rsidRPr="00B24308">
        <w:rPr>
          <w:b/>
          <w:color w:val="17365D" w:themeColor="text2" w:themeShade="BF"/>
          <w:szCs w:val="22"/>
        </w:rPr>
        <w:t>Wat voor werkzaamhe</w:t>
      </w:r>
      <w:r w:rsidR="00903791" w:rsidRPr="00B24308">
        <w:rPr>
          <w:b/>
          <w:color w:val="17365D" w:themeColor="text2" w:themeShade="BF"/>
          <w:szCs w:val="22"/>
        </w:rPr>
        <w:t>den heeft ACS</w:t>
      </w:r>
      <w:r w:rsidR="00DA7776">
        <w:rPr>
          <w:b/>
          <w:color w:val="17365D" w:themeColor="text2" w:themeShade="BF"/>
          <w:szCs w:val="22"/>
        </w:rPr>
        <w:t xml:space="preserve"> en welke afdelingen heeft het?</w:t>
      </w:r>
    </w:p>
    <w:p w14:paraId="1074F085" w14:textId="7AF7F0BA" w:rsidR="00030969" w:rsidRDefault="00DA7776" w:rsidP="00032B42">
      <w:pPr>
        <w:rPr>
          <w:rFonts w:cs="Arial"/>
          <w:szCs w:val="22"/>
        </w:rPr>
      </w:pPr>
      <w:r w:rsidRPr="00DA7776">
        <w:rPr>
          <w:rFonts w:cs="Arial"/>
          <w:szCs w:val="22"/>
          <w:lang w:val="en-GB"/>
        </w:rPr>
        <w:t>Allround Computer Service B</w:t>
      </w:r>
      <w:r>
        <w:rPr>
          <w:rFonts w:cs="Arial"/>
          <w:szCs w:val="22"/>
          <w:lang w:val="en-GB"/>
        </w:rPr>
        <w:t xml:space="preserve">.V. levert computer apparatuur, zoals servers, printers, PC systemen, notebooks, Access Points, switches, telefoons etc. </w:t>
      </w:r>
      <w:r w:rsidRPr="00DA7776">
        <w:rPr>
          <w:rFonts w:cs="Arial"/>
          <w:szCs w:val="22"/>
        </w:rPr>
        <w:t>Zij installeren deze bij de klanten en kunnen er o</w:t>
      </w:r>
      <w:r>
        <w:rPr>
          <w:rFonts w:cs="Arial"/>
          <w:szCs w:val="22"/>
        </w:rPr>
        <w:t xml:space="preserve">ok support op bieden wanneer er storingen zijn. </w:t>
      </w:r>
    </w:p>
    <w:p w14:paraId="14DB122C" w14:textId="015FFC3B" w:rsidR="00DA7776" w:rsidRDefault="00DA7776" w:rsidP="00032B42">
      <w:pPr>
        <w:rPr>
          <w:rFonts w:cs="Arial"/>
          <w:szCs w:val="22"/>
        </w:rPr>
      </w:pPr>
      <w:r>
        <w:rPr>
          <w:rFonts w:cs="Arial"/>
          <w:szCs w:val="22"/>
        </w:rPr>
        <w:t xml:space="preserve">Allround Computer Service B.V. is een vrij platte organisatie. Het heeft twee directieleden en daaronder komt het personeel op de volgende afdelingen: </w:t>
      </w:r>
    </w:p>
    <w:p w14:paraId="02397773" w14:textId="5A5C0560" w:rsidR="00DA7776" w:rsidRDefault="00DA7776" w:rsidP="00B85D60">
      <w:pPr>
        <w:pStyle w:val="Lijstalinea"/>
        <w:numPr>
          <w:ilvl w:val="0"/>
          <w:numId w:val="12"/>
        </w:numPr>
        <w:rPr>
          <w:rFonts w:cs="Arial"/>
          <w:szCs w:val="22"/>
        </w:rPr>
      </w:pPr>
      <w:r>
        <w:rPr>
          <w:rFonts w:cs="Arial"/>
          <w:szCs w:val="22"/>
        </w:rPr>
        <w:t xml:space="preserve">Receptie </w:t>
      </w:r>
    </w:p>
    <w:p w14:paraId="30092D20" w14:textId="19ECC18F" w:rsidR="00DA7776" w:rsidRDefault="00DA7776" w:rsidP="00B85D60">
      <w:pPr>
        <w:pStyle w:val="Lijstalinea"/>
        <w:numPr>
          <w:ilvl w:val="0"/>
          <w:numId w:val="12"/>
        </w:numPr>
        <w:rPr>
          <w:rFonts w:cs="Arial"/>
          <w:szCs w:val="22"/>
        </w:rPr>
      </w:pPr>
      <w:r>
        <w:rPr>
          <w:rFonts w:cs="Arial"/>
          <w:szCs w:val="22"/>
        </w:rPr>
        <w:t xml:space="preserve">Verkoop </w:t>
      </w:r>
    </w:p>
    <w:p w14:paraId="2ACA3D9A" w14:textId="57B6359D" w:rsidR="00DA7776" w:rsidRDefault="00DA7776" w:rsidP="00B85D60">
      <w:pPr>
        <w:pStyle w:val="Lijstalinea"/>
        <w:numPr>
          <w:ilvl w:val="0"/>
          <w:numId w:val="12"/>
        </w:numPr>
        <w:rPr>
          <w:rFonts w:cs="Arial"/>
          <w:szCs w:val="22"/>
        </w:rPr>
      </w:pPr>
      <w:r>
        <w:rPr>
          <w:rFonts w:cs="Arial"/>
          <w:szCs w:val="22"/>
        </w:rPr>
        <w:t>Helpdesk</w:t>
      </w:r>
    </w:p>
    <w:p w14:paraId="0433B1FD" w14:textId="4AEBD663" w:rsidR="00DA7776" w:rsidRDefault="00DA7776" w:rsidP="00B85D60">
      <w:pPr>
        <w:pStyle w:val="Lijstalinea"/>
        <w:numPr>
          <w:ilvl w:val="0"/>
          <w:numId w:val="12"/>
        </w:numPr>
        <w:rPr>
          <w:rFonts w:cs="Arial"/>
          <w:szCs w:val="22"/>
        </w:rPr>
      </w:pPr>
      <w:r>
        <w:rPr>
          <w:rFonts w:cs="Arial"/>
          <w:szCs w:val="22"/>
        </w:rPr>
        <w:t>Directie</w:t>
      </w:r>
    </w:p>
    <w:p w14:paraId="22E24475" w14:textId="6C227AA2" w:rsidR="00DA7776" w:rsidRPr="00DA7776" w:rsidRDefault="00DA7776" w:rsidP="00B85D60">
      <w:pPr>
        <w:pStyle w:val="Lijstalinea"/>
        <w:numPr>
          <w:ilvl w:val="0"/>
          <w:numId w:val="12"/>
        </w:numPr>
        <w:rPr>
          <w:rFonts w:cs="Arial"/>
          <w:szCs w:val="22"/>
        </w:rPr>
      </w:pPr>
      <w:r>
        <w:rPr>
          <w:rFonts w:cs="Arial"/>
          <w:szCs w:val="22"/>
        </w:rPr>
        <w:t>Projectvoorbereiding</w:t>
      </w:r>
    </w:p>
    <w:p w14:paraId="6D21EC5B" w14:textId="50AFA7DC" w:rsidR="00DA7776" w:rsidRDefault="00DA7776" w:rsidP="00DA7776">
      <w:pPr>
        <w:rPr>
          <w:rFonts w:cs="Arial"/>
          <w:szCs w:val="22"/>
        </w:rPr>
      </w:pPr>
      <w:r>
        <w:rPr>
          <w:rFonts w:cs="Arial"/>
          <w:szCs w:val="22"/>
        </w:rPr>
        <w:t xml:space="preserve">Technische medewerkers zijn allround medewerkers, die zowel op de helpdesk gepland kunnen worden als op locatie bij klanten. De receptie plant de medewerkers in. Zij kunnen in hun agenda zien, waarvoor ze die dag gepland zijn, zodat ze weten wat ze moeten doen. </w:t>
      </w:r>
      <w:r w:rsidR="006D5556">
        <w:rPr>
          <w:rFonts w:cs="Arial"/>
          <w:szCs w:val="22"/>
        </w:rPr>
        <w:t>In totaal werken er 19 medewerkers en 2 stagiairs.</w:t>
      </w:r>
    </w:p>
    <w:p w14:paraId="7DC78AFE" w14:textId="6B2C3DF0" w:rsidR="006D5556" w:rsidRDefault="006D5556" w:rsidP="00DA7776">
      <w:pPr>
        <w:rPr>
          <w:rFonts w:cs="Arial"/>
          <w:szCs w:val="22"/>
        </w:rPr>
      </w:pPr>
    </w:p>
    <w:p w14:paraId="1B511035" w14:textId="71C2D991" w:rsidR="006D5556" w:rsidRPr="006D5556" w:rsidRDefault="006D5556" w:rsidP="00DA7776">
      <w:pPr>
        <w:rPr>
          <w:rFonts w:cs="Arial"/>
          <w:b/>
          <w:color w:val="1F497D" w:themeColor="text2"/>
          <w:szCs w:val="22"/>
        </w:rPr>
      </w:pPr>
      <w:r w:rsidRPr="006D5556">
        <w:rPr>
          <w:rFonts w:cs="Arial"/>
          <w:b/>
          <w:color w:val="1F497D" w:themeColor="text2"/>
          <w:szCs w:val="22"/>
        </w:rPr>
        <w:t>Wat doe het bedrijf aan PR?</w:t>
      </w:r>
    </w:p>
    <w:p w14:paraId="5B2183E3" w14:textId="485E515E" w:rsidR="006D5556" w:rsidRDefault="006D5556" w:rsidP="00DA7776">
      <w:pPr>
        <w:rPr>
          <w:rFonts w:cs="Arial"/>
          <w:szCs w:val="22"/>
        </w:rPr>
      </w:pPr>
      <w:r>
        <w:rPr>
          <w:rFonts w:cs="Arial"/>
          <w:szCs w:val="22"/>
        </w:rPr>
        <w:t xml:space="preserve">PR is een ander woord voor reclame maken. Het bedrijf maakt niet heel veel reclame, eigenlijk komen alle klanten via mond tot </w:t>
      </w:r>
      <w:r w:rsidR="00CA44EB">
        <w:rPr>
          <w:rFonts w:cs="Arial"/>
          <w:szCs w:val="22"/>
        </w:rPr>
        <w:t>mondreclame</w:t>
      </w:r>
      <w:r>
        <w:rPr>
          <w:rFonts w:cs="Arial"/>
          <w:szCs w:val="22"/>
        </w:rPr>
        <w:t xml:space="preserve">, omdat ze dan via iemand anders gehoord hebben wat ze allemaal kunnen doen. Wel doen ze veel aan sponsoring voor sportverenigingen, zoals bijvoorbeeld Verburch in Poeldijk, de schaatsvereniging HVHW, de Fietspromo’s in Maassluis en het jaarlijkse </w:t>
      </w:r>
      <w:r w:rsidR="009A7971">
        <w:rPr>
          <w:rFonts w:cs="Arial"/>
          <w:szCs w:val="22"/>
        </w:rPr>
        <w:t>Lo</w:t>
      </w:r>
      <w:r>
        <w:rPr>
          <w:rFonts w:cs="Arial"/>
          <w:szCs w:val="22"/>
        </w:rPr>
        <w:t xml:space="preserve">persproject in Poeldijk. Hierdoor heeft het bedrijf toch een grote naamsbekendheid in het Westland. </w:t>
      </w:r>
    </w:p>
    <w:p w14:paraId="04A47FF2" w14:textId="35CD1E23" w:rsidR="00DA7776" w:rsidRDefault="00DA7776" w:rsidP="00DA7776">
      <w:pPr>
        <w:rPr>
          <w:rFonts w:cs="Arial"/>
          <w:szCs w:val="22"/>
        </w:rPr>
      </w:pPr>
    </w:p>
    <w:p w14:paraId="1909F989" w14:textId="77777777" w:rsidR="00DA7776" w:rsidRPr="00DA7776" w:rsidRDefault="00DA7776" w:rsidP="00DA7776">
      <w:pPr>
        <w:rPr>
          <w:rFonts w:cs="Arial"/>
          <w:szCs w:val="22"/>
        </w:rPr>
      </w:pPr>
    </w:p>
    <w:p w14:paraId="7BCC9DB1" w14:textId="68C5BA7C" w:rsidR="00030969" w:rsidRDefault="003F088D" w:rsidP="00030969">
      <w:pPr>
        <w:rPr>
          <w:rFonts w:cs="Arial"/>
          <w:b/>
          <w:color w:val="17365D" w:themeColor="text2" w:themeShade="BF"/>
          <w:szCs w:val="22"/>
        </w:rPr>
      </w:pPr>
      <w:r w:rsidRPr="00DA7776">
        <w:rPr>
          <w:rFonts w:cs="Arial"/>
          <w:b/>
          <w:color w:val="17365D" w:themeColor="text2" w:themeShade="BF"/>
          <w:szCs w:val="22"/>
        </w:rPr>
        <w:t xml:space="preserve">  </w:t>
      </w:r>
    </w:p>
    <w:p w14:paraId="04901A24" w14:textId="77777777" w:rsidR="00DA7776" w:rsidRPr="00DA7776" w:rsidRDefault="00DA7776" w:rsidP="00030969">
      <w:pPr>
        <w:rPr>
          <w:b/>
          <w:color w:val="17365D" w:themeColor="text2" w:themeShade="BF"/>
          <w:szCs w:val="22"/>
        </w:rPr>
      </w:pPr>
    </w:p>
    <w:p w14:paraId="6B5FF541" w14:textId="77777777" w:rsidR="00030969" w:rsidRPr="00DA7776" w:rsidRDefault="00030969" w:rsidP="00032B42">
      <w:pPr>
        <w:rPr>
          <w:rFonts w:cs="Arial"/>
          <w:color w:val="333333"/>
          <w:sz w:val="24"/>
          <w:szCs w:val="24"/>
        </w:rPr>
      </w:pPr>
    </w:p>
    <w:p w14:paraId="55FDD133" w14:textId="054F885E" w:rsidR="00030969" w:rsidRPr="00DA7776" w:rsidRDefault="00030969" w:rsidP="00032B42">
      <w:pPr>
        <w:rPr>
          <w:rFonts w:cs="Arial"/>
          <w:color w:val="333333"/>
          <w:sz w:val="24"/>
          <w:szCs w:val="24"/>
        </w:rPr>
      </w:pPr>
    </w:p>
    <w:p w14:paraId="572F34C5" w14:textId="77777777" w:rsidR="00030969" w:rsidRPr="00DA7776" w:rsidRDefault="00030969" w:rsidP="00032B42">
      <w:pPr>
        <w:rPr>
          <w:rFonts w:cs="Arial"/>
          <w:b/>
          <w:color w:val="333333"/>
          <w:sz w:val="24"/>
          <w:szCs w:val="24"/>
        </w:rPr>
      </w:pPr>
    </w:p>
    <w:p w14:paraId="0E32244E" w14:textId="77777777" w:rsidR="008A7B4D" w:rsidRPr="00DA7776" w:rsidRDefault="008A7B4D" w:rsidP="00032B42">
      <w:pPr>
        <w:rPr>
          <w:rFonts w:cs="Arial"/>
          <w:color w:val="333333"/>
          <w:sz w:val="24"/>
          <w:szCs w:val="24"/>
        </w:rPr>
      </w:pPr>
    </w:p>
    <w:p w14:paraId="1450A11F" w14:textId="77777777" w:rsidR="00032B42" w:rsidRPr="00DA7776" w:rsidRDefault="00032B42" w:rsidP="00032B42"/>
    <w:p w14:paraId="20BC56C7" w14:textId="77777777" w:rsidR="00032B42" w:rsidRPr="00DA7776" w:rsidRDefault="00032B42" w:rsidP="00032B42"/>
    <w:p w14:paraId="348F9908" w14:textId="77777777" w:rsidR="00032B42" w:rsidRPr="00DA7776" w:rsidRDefault="00032B42" w:rsidP="00032B42"/>
    <w:p w14:paraId="172E4EC4" w14:textId="77777777" w:rsidR="00E710FE" w:rsidRPr="00DA7776" w:rsidRDefault="00E710FE" w:rsidP="00032B42"/>
    <w:p w14:paraId="4D71485B" w14:textId="77777777" w:rsidR="00E710FE" w:rsidRPr="00DA7776" w:rsidRDefault="00E710FE" w:rsidP="00032B42"/>
    <w:p w14:paraId="1C2FF0B1" w14:textId="77777777" w:rsidR="003545B5" w:rsidRPr="00DA7776" w:rsidRDefault="003545B5">
      <w:r w:rsidRPr="00DA7776">
        <w:br w:type="page"/>
      </w:r>
    </w:p>
    <w:p w14:paraId="7FD2875C" w14:textId="44C00EF3" w:rsidR="00E710FE" w:rsidRPr="00DA7776" w:rsidRDefault="003545B5" w:rsidP="00032B42">
      <w:pPr>
        <w:rPr>
          <w:szCs w:val="22"/>
          <w:lang w:val="en-GB"/>
        </w:rPr>
      </w:pPr>
      <w:r w:rsidRPr="00DA7776">
        <w:rPr>
          <w:b/>
          <w:color w:val="17365D" w:themeColor="text2" w:themeShade="BF"/>
          <w:szCs w:val="22"/>
          <w:lang w:val="en-GB"/>
        </w:rPr>
        <w:lastRenderedPageBreak/>
        <w:t>Fotoreportage</w:t>
      </w:r>
    </w:p>
    <w:p w14:paraId="182BCBD2" w14:textId="53103589" w:rsidR="00E710FE" w:rsidRPr="00DA7776" w:rsidRDefault="00E710FE" w:rsidP="00032B42">
      <w:pPr>
        <w:rPr>
          <w:lang w:val="en-GB"/>
        </w:rPr>
      </w:pPr>
    </w:p>
    <w:p w14:paraId="27CFB647" w14:textId="170A6835" w:rsidR="00E710FE" w:rsidRDefault="00B24308" w:rsidP="00032B42">
      <w:pPr>
        <w:rPr>
          <w:rFonts w:ascii="Times New Roman" w:hAnsi="Times New Roman"/>
          <w:snapToGrid w:val="0"/>
          <w:color w:val="000000"/>
          <w:w w:val="0"/>
          <w:sz w:val="0"/>
          <w:szCs w:val="0"/>
          <w:u w:color="000000"/>
          <w:bdr w:val="none" w:sz="0" w:space="0" w:color="000000"/>
          <w:shd w:val="clear" w:color="000000" w:fill="000000"/>
          <w:lang w:eastAsia="x-none" w:bidi="x-none"/>
        </w:rPr>
      </w:pPr>
      <w:r w:rsidRPr="00B24308">
        <w:rPr>
          <w:noProof/>
          <w:szCs w:val="22"/>
        </w:rPr>
        <w:drawing>
          <wp:anchor distT="0" distB="0" distL="114300" distR="114300" simplePos="0" relativeHeight="251675648" behindDoc="1" locked="0" layoutInCell="1" allowOverlap="1" wp14:anchorId="6DD75EF2" wp14:editId="054C6A43">
            <wp:simplePos x="0" y="0"/>
            <wp:positionH relativeFrom="margin">
              <wp:align>left</wp:align>
            </wp:positionH>
            <wp:positionV relativeFrom="paragraph">
              <wp:posOffset>351155</wp:posOffset>
            </wp:positionV>
            <wp:extent cx="2368550" cy="1777365"/>
            <wp:effectExtent l="0" t="9208" r="3493" b="3492"/>
            <wp:wrapTight wrapText="bothSides">
              <wp:wrapPolygon edited="0">
                <wp:start x="-84" y="21488"/>
                <wp:lineTo x="21458" y="21488"/>
                <wp:lineTo x="21458" y="189"/>
                <wp:lineTo x="-84" y="189"/>
                <wp:lineTo x="-84" y="21488"/>
              </wp:wrapPolygon>
            </wp:wrapTight>
            <wp:docPr id="9" name="Afbeelding 9" descr="C:\Users\receptie\Downloads\IMG-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tie\Downloads\IMG-05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36855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5B5">
        <w:rPr>
          <w:rFonts w:ascii="Times New Roman" w:hAnsi="Times New Roman"/>
          <w:snapToGrid w:val="0"/>
          <w:color w:val="000000"/>
          <w:w w:val="0"/>
          <w:sz w:val="0"/>
          <w:szCs w:val="0"/>
          <w:u w:color="000000"/>
          <w:bdr w:val="none" w:sz="0" w:space="0" w:color="000000"/>
          <w:shd w:val="clear" w:color="000000" w:fill="000000"/>
          <w:lang w:eastAsia="x-none" w:bidi="x-none"/>
        </w:rPr>
        <w:t xml:space="preserve">Dit </w:t>
      </w:r>
    </w:p>
    <w:p w14:paraId="71685738" w14:textId="77777777" w:rsidR="00B24308" w:rsidRDefault="00B24308" w:rsidP="00032B42">
      <w:pPr>
        <w:rPr>
          <w:sz w:val="16"/>
          <w:szCs w:val="16"/>
        </w:rPr>
      </w:pPr>
    </w:p>
    <w:p w14:paraId="173A79D3" w14:textId="77777777" w:rsidR="00B24308" w:rsidRDefault="00B24308" w:rsidP="00032B42">
      <w:pPr>
        <w:rPr>
          <w:sz w:val="16"/>
          <w:szCs w:val="16"/>
        </w:rPr>
      </w:pPr>
    </w:p>
    <w:p w14:paraId="3E3F2708" w14:textId="2FE2ABE7" w:rsidR="00B24308" w:rsidRDefault="00B24308" w:rsidP="00032B42">
      <w:pPr>
        <w:rPr>
          <w:sz w:val="16"/>
          <w:szCs w:val="16"/>
        </w:rPr>
      </w:pPr>
      <w:r w:rsidRPr="001D5218">
        <w:rPr>
          <w:noProof/>
        </w:rPr>
        <w:drawing>
          <wp:anchor distT="0" distB="0" distL="114300" distR="114300" simplePos="0" relativeHeight="251674624" behindDoc="1" locked="0" layoutInCell="1" allowOverlap="1" wp14:anchorId="70B95186" wp14:editId="2DA3D3EE">
            <wp:simplePos x="0" y="0"/>
            <wp:positionH relativeFrom="page">
              <wp:posOffset>2637790</wp:posOffset>
            </wp:positionH>
            <wp:positionV relativeFrom="paragraph">
              <wp:posOffset>103505</wp:posOffset>
            </wp:positionV>
            <wp:extent cx="2367280" cy="1755775"/>
            <wp:effectExtent l="952" t="0" r="0" b="0"/>
            <wp:wrapTight wrapText="bothSides">
              <wp:wrapPolygon edited="0">
                <wp:start x="9" y="21612"/>
                <wp:lineTo x="21389" y="21612"/>
                <wp:lineTo x="21389" y="285"/>
                <wp:lineTo x="9" y="285"/>
                <wp:lineTo x="9" y="21612"/>
              </wp:wrapPolygon>
            </wp:wrapTight>
            <wp:docPr id="10" name="Afbeelding 10" descr="C:\Users\receptie\AppData\Local\Microsoft\Windows\Temporary Internet Files\Content.IE5\H7PG5SVL\IMG-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eptie\AppData\Local\Microsoft\Windows\Temporary Internet Files\Content.IE5\H7PG5SVL\IMG-05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367280" cy="175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69E336" w14:textId="77777777" w:rsidR="00B24308" w:rsidRDefault="00B24308" w:rsidP="00032B42">
      <w:pPr>
        <w:rPr>
          <w:sz w:val="16"/>
          <w:szCs w:val="16"/>
        </w:rPr>
      </w:pPr>
    </w:p>
    <w:p w14:paraId="18B9760A" w14:textId="77777777" w:rsidR="00B24308" w:rsidRDefault="00B24308" w:rsidP="00032B42">
      <w:pPr>
        <w:rPr>
          <w:sz w:val="16"/>
          <w:szCs w:val="16"/>
        </w:rPr>
      </w:pPr>
    </w:p>
    <w:p w14:paraId="6AE60C93" w14:textId="77777777" w:rsidR="00B24308" w:rsidRDefault="00B24308" w:rsidP="00032B42">
      <w:pPr>
        <w:rPr>
          <w:sz w:val="16"/>
          <w:szCs w:val="16"/>
        </w:rPr>
      </w:pPr>
    </w:p>
    <w:p w14:paraId="602FC7FD" w14:textId="77777777" w:rsidR="00B24308" w:rsidRDefault="00B24308" w:rsidP="00032B42">
      <w:pPr>
        <w:rPr>
          <w:sz w:val="16"/>
          <w:szCs w:val="16"/>
        </w:rPr>
      </w:pPr>
    </w:p>
    <w:p w14:paraId="49C9CF9F" w14:textId="77777777" w:rsidR="00B24308" w:rsidRDefault="00B24308" w:rsidP="00032B42">
      <w:pPr>
        <w:rPr>
          <w:sz w:val="16"/>
          <w:szCs w:val="16"/>
        </w:rPr>
      </w:pPr>
    </w:p>
    <w:p w14:paraId="465A31E7" w14:textId="77777777" w:rsidR="00B24308" w:rsidRDefault="00B24308" w:rsidP="00032B42">
      <w:pPr>
        <w:rPr>
          <w:sz w:val="16"/>
          <w:szCs w:val="16"/>
        </w:rPr>
      </w:pPr>
    </w:p>
    <w:p w14:paraId="6A2C2B58" w14:textId="77777777" w:rsidR="00B24308" w:rsidRDefault="00B24308" w:rsidP="00032B42">
      <w:pPr>
        <w:rPr>
          <w:sz w:val="16"/>
          <w:szCs w:val="16"/>
        </w:rPr>
      </w:pPr>
    </w:p>
    <w:p w14:paraId="606C2776" w14:textId="77777777" w:rsidR="00B24308" w:rsidRDefault="00B24308" w:rsidP="00032B42">
      <w:pPr>
        <w:rPr>
          <w:sz w:val="16"/>
          <w:szCs w:val="16"/>
        </w:rPr>
      </w:pPr>
    </w:p>
    <w:p w14:paraId="2746F458" w14:textId="77777777" w:rsidR="00B24308" w:rsidRDefault="00B24308" w:rsidP="00032B42">
      <w:pPr>
        <w:rPr>
          <w:sz w:val="16"/>
          <w:szCs w:val="16"/>
        </w:rPr>
      </w:pPr>
    </w:p>
    <w:p w14:paraId="15EA8EB6" w14:textId="77777777" w:rsidR="00B24308" w:rsidRDefault="00B24308" w:rsidP="00032B42">
      <w:pPr>
        <w:rPr>
          <w:sz w:val="16"/>
          <w:szCs w:val="16"/>
        </w:rPr>
      </w:pPr>
    </w:p>
    <w:p w14:paraId="39BE2A78" w14:textId="77777777" w:rsidR="00B24308" w:rsidRDefault="00B24308" w:rsidP="00032B42">
      <w:pPr>
        <w:rPr>
          <w:sz w:val="16"/>
          <w:szCs w:val="16"/>
        </w:rPr>
      </w:pPr>
    </w:p>
    <w:p w14:paraId="19233BCD" w14:textId="77777777" w:rsidR="00B24308" w:rsidRDefault="00B24308" w:rsidP="00032B42">
      <w:pPr>
        <w:rPr>
          <w:sz w:val="16"/>
          <w:szCs w:val="16"/>
        </w:rPr>
      </w:pPr>
    </w:p>
    <w:p w14:paraId="33A664B2" w14:textId="77777777" w:rsidR="00B24308" w:rsidRDefault="00B24308" w:rsidP="00032B42">
      <w:pPr>
        <w:rPr>
          <w:sz w:val="16"/>
          <w:szCs w:val="16"/>
        </w:rPr>
      </w:pPr>
    </w:p>
    <w:p w14:paraId="56402AE6" w14:textId="77777777" w:rsidR="00B24308" w:rsidRDefault="00B24308" w:rsidP="00032B42">
      <w:pPr>
        <w:rPr>
          <w:sz w:val="16"/>
          <w:szCs w:val="16"/>
        </w:rPr>
      </w:pPr>
    </w:p>
    <w:p w14:paraId="7019CB53" w14:textId="77777777" w:rsidR="00B24308" w:rsidRDefault="00B24308" w:rsidP="00032B42">
      <w:pPr>
        <w:rPr>
          <w:sz w:val="16"/>
          <w:szCs w:val="16"/>
        </w:rPr>
      </w:pPr>
    </w:p>
    <w:p w14:paraId="3C349D88" w14:textId="77777777" w:rsidR="00B24308" w:rsidRDefault="00B24308" w:rsidP="00032B42">
      <w:pPr>
        <w:rPr>
          <w:sz w:val="16"/>
          <w:szCs w:val="16"/>
        </w:rPr>
      </w:pPr>
    </w:p>
    <w:p w14:paraId="26620835" w14:textId="77777777" w:rsidR="00B24308" w:rsidRDefault="00B24308" w:rsidP="00032B42">
      <w:pPr>
        <w:rPr>
          <w:sz w:val="16"/>
          <w:szCs w:val="16"/>
        </w:rPr>
      </w:pPr>
    </w:p>
    <w:p w14:paraId="7D3F8F56" w14:textId="77777777" w:rsidR="00B24308" w:rsidRDefault="00B24308" w:rsidP="00032B42">
      <w:pPr>
        <w:rPr>
          <w:sz w:val="16"/>
          <w:szCs w:val="16"/>
        </w:rPr>
      </w:pPr>
    </w:p>
    <w:p w14:paraId="3C7E6A18" w14:textId="77777777" w:rsidR="00B24308" w:rsidRDefault="00B24308" w:rsidP="00032B42">
      <w:pPr>
        <w:rPr>
          <w:sz w:val="16"/>
          <w:szCs w:val="16"/>
        </w:rPr>
      </w:pPr>
    </w:p>
    <w:p w14:paraId="0CCC55C8" w14:textId="2AF7D037" w:rsidR="008777F8" w:rsidRPr="008777F8" w:rsidRDefault="003545B5" w:rsidP="00032B42">
      <w:pPr>
        <w:rPr>
          <w:sz w:val="18"/>
          <w:szCs w:val="18"/>
        </w:rPr>
      </w:pPr>
      <w:r>
        <w:rPr>
          <w:sz w:val="16"/>
          <w:szCs w:val="16"/>
        </w:rPr>
        <w:t>Dit zijn mijn vader en mijn opa</w:t>
      </w:r>
      <w:r w:rsidR="00B24308">
        <w:rPr>
          <w:sz w:val="16"/>
          <w:szCs w:val="16"/>
        </w:rPr>
        <w:t xml:space="preserve">. Mijn opa heeft Allround TV Service opgericht en later is mijn vader het bedrijf Allround </w:t>
      </w:r>
      <w:r w:rsidR="00596863">
        <w:rPr>
          <w:sz w:val="16"/>
          <w:szCs w:val="16"/>
        </w:rPr>
        <w:t>Computer Service</w:t>
      </w:r>
      <w:r w:rsidR="00B24308">
        <w:rPr>
          <w:sz w:val="16"/>
          <w:szCs w:val="16"/>
        </w:rPr>
        <w:t xml:space="preserve"> begonnen. </w:t>
      </w:r>
    </w:p>
    <w:p w14:paraId="1585C4B7" w14:textId="1AC631F5" w:rsidR="00E710FE" w:rsidRDefault="00E710FE" w:rsidP="00032B42"/>
    <w:p w14:paraId="2879AC7A" w14:textId="77777777" w:rsidR="005B6174" w:rsidRDefault="005B6174">
      <w:pPr>
        <w:rPr>
          <w:noProof/>
        </w:rPr>
      </w:pPr>
    </w:p>
    <w:p w14:paraId="09A09747" w14:textId="143C3081" w:rsidR="00B24308" w:rsidRDefault="00B24308">
      <w:pPr>
        <w:rPr>
          <w:noProof/>
          <w:sz w:val="16"/>
          <w:szCs w:val="16"/>
        </w:rPr>
      </w:pPr>
    </w:p>
    <w:p w14:paraId="3257E3DE" w14:textId="7D61B3B0" w:rsidR="00B24308" w:rsidRDefault="00B24308">
      <w:pPr>
        <w:rPr>
          <w:noProof/>
          <w:sz w:val="16"/>
          <w:szCs w:val="16"/>
        </w:rPr>
      </w:pPr>
      <w:r w:rsidRPr="008777F8">
        <w:rPr>
          <w:noProof/>
          <w:sz w:val="18"/>
          <w:szCs w:val="18"/>
        </w:rPr>
        <w:drawing>
          <wp:anchor distT="0" distB="0" distL="114300" distR="114300" simplePos="0" relativeHeight="251677696" behindDoc="1" locked="0" layoutInCell="1" allowOverlap="1" wp14:anchorId="04EFC55D" wp14:editId="38548F96">
            <wp:simplePos x="0" y="0"/>
            <wp:positionH relativeFrom="column">
              <wp:posOffset>3202305</wp:posOffset>
            </wp:positionH>
            <wp:positionV relativeFrom="paragraph">
              <wp:posOffset>105410</wp:posOffset>
            </wp:positionV>
            <wp:extent cx="2700655" cy="2025650"/>
            <wp:effectExtent l="0" t="0" r="4445" b="0"/>
            <wp:wrapTight wrapText="bothSides">
              <wp:wrapPolygon edited="0">
                <wp:start x="0" y="0"/>
                <wp:lineTo x="0" y="21329"/>
                <wp:lineTo x="21483" y="21329"/>
                <wp:lineTo x="21483" y="0"/>
                <wp:lineTo x="0" y="0"/>
              </wp:wrapPolygon>
            </wp:wrapTight>
            <wp:docPr id="12" name="Afbeelding 12" descr="C:\Users\receptie\AppData\Local\Microsoft\Windows\Temporary Internet Files\Content.IE5\0LF8RZLQ\IMG-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eptie\AppData\Local\Microsoft\Windows\Temporary Internet Files\Content.IE5\0LF8RZLQ\IMG-05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655"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60624" w14:textId="5698306E" w:rsidR="00B24308" w:rsidRDefault="00B24308">
      <w:pPr>
        <w:rPr>
          <w:noProof/>
          <w:sz w:val="16"/>
          <w:szCs w:val="16"/>
        </w:rPr>
      </w:pPr>
      <w:r w:rsidRPr="008777F8">
        <w:rPr>
          <w:noProof/>
          <w:sz w:val="18"/>
          <w:szCs w:val="18"/>
        </w:rPr>
        <w:drawing>
          <wp:anchor distT="0" distB="0" distL="114300" distR="114300" simplePos="0" relativeHeight="251676672" behindDoc="1" locked="0" layoutInCell="1" allowOverlap="1" wp14:anchorId="552CA367" wp14:editId="2786C9FF">
            <wp:simplePos x="0" y="0"/>
            <wp:positionH relativeFrom="margin">
              <wp:align>left</wp:align>
            </wp:positionH>
            <wp:positionV relativeFrom="paragraph">
              <wp:posOffset>7620</wp:posOffset>
            </wp:positionV>
            <wp:extent cx="2700655" cy="2025650"/>
            <wp:effectExtent l="0" t="0" r="4445" b="0"/>
            <wp:wrapTight wrapText="bothSides">
              <wp:wrapPolygon edited="0">
                <wp:start x="0" y="0"/>
                <wp:lineTo x="0" y="21329"/>
                <wp:lineTo x="21483" y="21329"/>
                <wp:lineTo x="21483" y="0"/>
                <wp:lineTo x="0" y="0"/>
              </wp:wrapPolygon>
            </wp:wrapTight>
            <wp:docPr id="11" name="Afbeelding 11" descr="C:\Users\receptie\AppData\Local\Microsoft\Windows\Temporary Internet Files\Content.IE5\G2FK8D9R\IMG-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eptie\AppData\Local\Microsoft\Windows\Temporary Internet Files\Content.IE5\G2FK8D9R\IMG-05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655"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F8953" w14:textId="77777777" w:rsidR="00B24308" w:rsidRDefault="00B24308">
      <w:pPr>
        <w:rPr>
          <w:noProof/>
          <w:sz w:val="16"/>
          <w:szCs w:val="16"/>
        </w:rPr>
      </w:pPr>
    </w:p>
    <w:p w14:paraId="03208922" w14:textId="77777777" w:rsidR="00B24308" w:rsidRDefault="00B24308">
      <w:pPr>
        <w:rPr>
          <w:noProof/>
          <w:sz w:val="16"/>
          <w:szCs w:val="16"/>
        </w:rPr>
      </w:pPr>
    </w:p>
    <w:p w14:paraId="460B5FF7" w14:textId="77777777" w:rsidR="00B24308" w:rsidRDefault="00B24308">
      <w:pPr>
        <w:rPr>
          <w:noProof/>
          <w:sz w:val="16"/>
          <w:szCs w:val="16"/>
        </w:rPr>
      </w:pPr>
    </w:p>
    <w:p w14:paraId="28217295" w14:textId="77777777" w:rsidR="00B24308" w:rsidRDefault="00B24308">
      <w:pPr>
        <w:rPr>
          <w:noProof/>
          <w:sz w:val="16"/>
          <w:szCs w:val="16"/>
        </w:rPr>
      </w:pPr>
    </w:p>
    <w:p w14:paraId="70647EA7" w14:textId="77777777" w:rsidR="00B24308" w:rsidRDefault="00B24308">
      <w:pPr>
        <w:rPr>
          <w:noProof/>
          <w:sz w:val="16"/>
          <w:szCs w:val="16"/>
        </w:rPr>
      </w:pPr>
    </w:p>
    <w:p w14:paraId="0C2BD714" w14:textId="77777777" w:rsidR="00B24308" w:rsidRDefault="00B24308">
      <w:pPr>
        <w:rPr>
          <w:noProof/>
          <w:sz w:val="16"/>
          <w:szCs w:val="16"/>
        </w:rPr>
      </w:pPr>
    </w:p>
    <w:p w14:paraId="1AC5D44F" w14:textId="77777777" w:rsidR="00B24308" w:rsidRDefault="00B24308">
      <w:pPr>
        <w:rPr>
          <w:noProof/>
          <w:sz w:val="16"/>
          <w:szCs w:val="16"/>
        </w:rPr>
      </w:pPr>
    </w:p>
    <w:p w14:paraId="577EF870" w14:textId="77777777" w:rsidR="00B24308" w:rsidRDefault="00B24308">
      <w:pPr>
        <w:rPr>
          <w:noProof/>
          <w:sz w:val="16"/>
          <w:szCs w:val="16"/>
        </w:rPr>
      </w:pPr>
    </w:p>
    <w:p w14:paraId="56CD0FC5" w14:textId="77777777" w:rsidR="00B24308" w:rsidRDefault="00B24308">
      <w:pPr>
        <w:rPr>
          <w:noProof/>
          <w:sz w:val="16"/>
          <w:szCs w:val="16"/>
        </w:rPr>
      </w:pPr>
    </w:p>
    <w:p w14:paraId="4B0FBF88" w14:textId="77777777" w:rsidR="00B24308" w:rsidRDefault="00B24308">
      <w:pPr>
        <w:rPr>
          <w:noProof/>
          <w:sz w:val="16"/>
          <w:szCs w:val="16"/>
        </w:rPr>
      </w:pPr>
    </w:p>
    <w:p w14:paraId="78A901C2" w14:textId="77777777" w:rsidR="00B24308" w:rsidRDefault="00B24308">
      <w:pPr>
        <w:rPr>
          <w:noProof/>
          <w:sz w:val="16"/>
          <w:szCs w:val="16"/>
        </w:rPr>
      </w:pPr>
    </w:p>
    <w:p w14:paraId="782B87BB" w14:textId="77777777" w:rsidR="00B24308" w:rsidRDefault="00B24308">
      <w:pPr>
        <w:rPr>
          <w:noProof/>
          <w:sz w:val="16"/>
          <w:szCs w:val="16"/>
        </w:rPr>
      </w:pPr>
    </w:p>
    <w:p w14:paraId="474A8B27" w14:textId="77777777" w:rsidR="00B24308" w:rsidRDefault="00B24308">
      <w:pPr>
        <w:rPr>
          <w:noProof/>
          <w:sz w:val="16"/>
          <w:szCs w:val="16"/>
        </w:rPr>
      </w:pPr>
    </w:p>
    <w:p w14:paraId="6D8115DF" w14:textId="77777777" w:rsidR="00B24308" w:rsidRDefault="00B24308">
      <w:pPr>
        <w:rPr>
          <w:noProof/>
          <w:sz w:val="16"/>
          <w:szCs w:val="16"/>
        </w:rPr>
      </w:pPr>
    </w:p>
    <w:p w14:paraId="4EE56037" w14:textId="77777777" w:rsidR="00B24308" w:rsidRDefault="00B24308">
      <w:pPr>
        <w:rPr>
          <w:noProof/>
          <w:sz w:val="16"/>
          <w:szCs w:val="16"/>
        </w:rPr>
      </w:pPr>
    </w:p>
    <w:p w14:paraId="7D9CA06E" w14:textId="77777777" w:rsidR="00B24308" w:rsidRDefault="00B24308">
      <w:pPr>
        <w:rPr>
          <w:noProof/>
          <w:sz w:val="16"/>
          <w:szCs w:val="16"/>
        </w:rPr>
      </w:pPr>
    </w:p>
    <w:p w14:paraId="72C71579" w14:textId="77777777" w:rsidR="00B24308" w:rsidRDefault="00B24308">
      <w:pPr>
        <w:rPr>
          <w:noProof/>
          <w:sz w:val="16"/>
          <w:szCs w:val="16"/>
        </w:rPr>
      </w:pPr>
    </w:p>
    <w:p w14:paraId="586FAB5E" w14:textId="1CB77BE4" w:rsidR="00B24308" w:rsidRDefault="00B24308">
      <w:pPr>
        <w:rPr>
          <w:noProof/>
          <w:sz w:val="16"/>
          <w:szCs w:val="16"/>
        </w:rPr>
      </w:pPr>
      <w:r>
        <w:rPr>
          <w:noProof/>
          <w:sz w:val="16"/>
          <w:szCs w:val="16"/>
        </w:rPr>
        <w:t>In het oude pand in Naaldwijk was er voor mijn opa altijd nog</w:t>
      </w:r>
      <w:r>
        <w:rPr>
          <w:noProof/>
          <w:sz w:val="16"/>
          <w:szCs w:val="16"/>
        </w:rPr>
        <w:tab/>
      </w:r>
      <w:r>
        <w:rPr>
          <w:noProof/>
          <w:sz w:val="16"/>
          <w:szCs w:val="16"/>
        </w:rPr>
        <w:tab/>
        <w:t>Dit is de computer die werd gebruikt op de luchthavens.</w:t>
      </w:r>
    </w:p>
    <w:p w14:paraId="6BF26892" w14:textId="1E501375" w:rsidR="00B24308" w:rsidRDefault="00B24308">
      <w:pPr>
        <w:rPr>
          <w:noProof/>
          <w:sz w:val="16"/>
          <w:szCs w:val="16"/>
        </w:rPr>
      </w:pPr>
      <w:r>
        <w:rPr>
          <w:noProof/>
          <w:sz w:val="16"/>
          <w:szCs w:val="16"/>
        </w:rPr>
        <w:t xml:space="preserve">een werkplek. In het nieuwe pand in Maasdijk is deze ook </w:t>
      </w:r>
    </w:p>
    <w:p w14:paraId="2D032B89" w14:textId="77777777" w:rsidR="00B24308" w:rsidRDefault="00B24308">
      <w:pPr>
        <w:rPr>
          <w:noProof/>
          <w:sz w:val="16"/>
          <w:szCs w:val="16"/>
        </w:rPr>
      </w:pPr>
      <w:r>
        <w:rPr>
          <w:noProof/>
          <w:sz w:val="16"/>
          <w:szCs w:val="16"/>
        </w:rPr>
        <w:t xml:space="preserve">voor hem gemaakt. Een enkele keer wordt de plek nog </w:t>
      </w:r>
    </w:p>
    <w:p w14:paraId="1878237D" w14:textId="3CB75C86" w:rsidR="005B6174" w:rsidRPr="005B6174" w:rsidRDefault="00B24308">
      <w:pPr>
        <w:rPr>
          <w:noProof/>
          <w:sz w:val="16"/>
          <w:szCs w:val="16"/>
        </w:rPr>
      </w:pPr>
      <w:r>
        <w:rPr>
          <w:noProof/>
          <w:sz w:val="16"/>
          <w:szCs w:val="16"/>
        </w:rPr>
        <w:t xml:space="preserve">gebruikt voor wat soldeerwerk. Dat komt bijna niet meer voor. </w:t>
      </w:r>
      <w:r w:rsidR="005B6174">
        <w:rPr>
          <w:noProof/>
          <w:sz w:val="16"/>
          <w:szCs w:val="16"/>
        </w:rPr>
        <w:t xml:space="preserve">                                      </w:t>
      </w:r>
    </w:p>
    <w:p w14:paraId="024372A4" w14:textId="402EC13F" w:rsidR="003545B5" w:rsidRPr="00B24308" w:rsidRDefault="005B6174">
      <w:pPr>
        <w:rPr>
          <w:noProof/>
          <w:sz w:val="16"/>
          <w:szCs w:val="16"/>
        </w:rPr>
      </w:pPr>
      <w:r w:rsidRPr="005B6174">
        <w:rPr>
          <w:noProof/>
          <w:sz w:val="16"/>
          <w:szCs w:val="16"/>
        </w:rPr>
        <w:drawing>
          <wp:anchor distT="0" distB="0" distL="114300" distR="114300" simplePos="0" relativeHeight="251678720" behindDoc="1" locked="0" layoutInCell="1" allowOverlap="1" wp14:anchorId="67AADA84" wp14:editId="3BCF4CBC">
            <wp:simplePos x="0" y="0"/>
            <wp:positionH relativeFrom="margin">
              <wp:align>left</wp:align>
            </wp:positionH>
            <wp:positionV relativeFrom="paragraph">
              <wp:posOffset>177800</wp:posOffset>
            </wp:positionV>
            <wp:extent cx="2501900" cy="1876425"/>
            <wp:effectExtent l="0" t="0" r="0" b="9525"/>
            <wp:wrapTight wrapText="bothSides">
              <wp:wrapPolygon edited="0">
                <wp:start x="0" y="0"/>
                <wp:lineTo x="0" y="21490"/>
                <wp:lineTo x="21381" y="21490"/>
                <wp:lineTo x="21381" y="0"/>
                <wp:lineTo x="0" y="0"/>
              </wp:wrapPolygon>
            </wp:wrapTight>
            <wp:docPr id="15" name="Afbeelding 15" descr="C:\Users\receptie\AppData\Local\Microsoft\Windows\Temporary Internet Files\Content.IE5\61P8TPMK\IMG-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ceptie\AppData\Local\Microsoft\Windows\Temporary Internet Files\Content.IE5\61P8TPMK\IMG-05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5B5">
        <w:br w:type="page"/>
      </w:r>
    </w:p>
    <w:p w14:paraId="0DED9620" w14:textId="156BC6B7" w:rsidR="00BB4248" w:rsidRDefault="003A0AA3" w:rsidP="003A0AA3">
      <w:pPr>
        <w:pStyle w:val="Kop20"/>
      </w:pPr>
      <w:bookmarkStart w:id="24" w:name="_Toc8918080"/>
      <w:r>
        <w:lastRenderedPageBreak/>
        <w:t xml:space="preserve">Maatopdracht 3: Proces van </w:t>
      </w:r>
      <w:r w:rsidR="008203F7">
        <w:t>offerte tot factuur</w:t>
      </w:r>
      <w:bookmarkEnd w:id="24"/>
    </w:p>
    <w:p w14:paraId="450C3F48" w14:textId="15517EA5" w:rsidR="00A92D27" w:rsidRDefault="00A92D27"/>
    <w:p w14:paraId="34DCD02D" w14:textId="751E2991" w:rsidR="00A92D27" w:rsidRDefault="00061417">
      <w:r w:rsidRPr="004D4C4B">
        <w:rPr>
          <w:noProof/>
        </w:rPr>
        <w:drawing>
          <wp:anchor distT="0" distB="0" distL="114300" distR="114300" simplePos="0" relativeHeight="251680768" behindDoc="1" locked="0" layoutInCell="1" allowOverlap="1" wp14:anchorId="223713F9" wp14:editId="22E245D6">
            <wp:simplePos x="0" y="0"/>
            <wp:positionH relativeFrom="margin">
              <wp:posOffset>-12700</wp:posOffset>
            </wp:positionH>
            <wp:positionV relativeFrom="paragraph">
              <wp:posOffset>198120</wp:posOffset>
            </wp:positionV>
            <wp:extent cx="6667500" cy="4792345"/>
            <wp:effectExtent l="0" t="0" r="0" b="8255"/>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667500" cy="4792345"/>
                    </a:xfrm>
                    <a:prstGeom prst="rect">
                      <a:avLst/>
                    </a:prstGeom>
                  </pic:spPr>
                </pic:pic>
              </a:graphicData>
            </a:graphic>
            <wp14:sizeRelH relativeFrom="margin">
              <wp14:pctWidth>0</wp14:pctWidth>
            </wp14:sizeRelH>
            <wp14:sizeRelV relativeFrom="margin">
              <wp14:pctHeight>0</wp14:pctHeight>
            </wp14:sizeRelV>
          </wp:anchor>
        </w:drawing>
      </w:r>
    </w:p>
    <w:p w14:paraId="0DA98509" w14:textId="38AA3774" w:rsidR="00A92D27" w:rsidRDefault="00A92D27"/>
    <w:p w14:paraId="1FEEEA3A" w14:textId="7FCA3A2A" w:rsidR="00A92D27" w:rsidRDefault="00A92D27"/>
    <w:p w14:paraId="2C7B1EFC" w14:textId="021DDAB3" w:rsidR="00A92D27" w:rsidRDefault="00A92D27"/>
    <w:p w14:paraId="343B5786" w14:textId="77777777" w:rsidR="00A92D27" w:rsidRDefault="00A92D27"/>
    <w:p w14:paraId="14B35FB0" w14:textId="0B6F756D" w:rsidR="00A92D27" w:rsidRDefault="00A92D27"/>
    <w:p w14:paraId="7BFB3229" w14:textId="77777777" w:rsidR="00A92D27" w:rsidRDefault="00A92D27"/>
    <w:p w14:paraId="6168321B" w14:textId="77777777" w:rsidR="00A92D27" w:rsidRDefault="00A92D27"/>
    <w:p w14:paraId="2D416874" w14:textId="77777777" w:rsidR="00A92D27" w:rsidRDefault="00A92D27"/>
    <w:p w14:paraId="5A74987A" w14:textId="77777777" w:rsidR="00A92D27" w:rsidRDefault="00A92D27"/>
    <w:p w14:paraId="18D24A4F" w14:textId="77777777" w:rsidR="00A92D27" w:rsidRDefault="00A92D27"/>
    <w:p w14:paraId="0A5D55DA" w14:textId="77777777" w:rsidR="00A92D27" w:rsidRDefault="00A92D27"/>
    <w:p w14:paraId="0B72110B" w14:textId="77777777" w:rsidR="00061417" w:rsidRDefault="00061417">
      <w:pPr>
        <w:rPr>
          <w:rFonts w:cs="Arial"/>
          <w:color w:val="244061" w:themeColor="accent1" w:themeShade="80"/>
          <w:sz w:val="32"/>
          <w:szCs w:val="32"/>
        </w:rPr>
      </w:pPr>
      <w:bookmarkStart w:id="25" w:name="_Toc8918081"/>
      <w:r>
        <w:br w:type="page"/>
      </w:r>
    </w:p>
    <w:p w14:paraId="7734C67D" w14:textId="5D9DD7F1" w:rsidR="00EA7A22" w:rsidRDefault="003B1060" w:rsidP="00EF5A8E">
      <w:pPr>
        <w:pStyle w:val="Kop20"/>
      </w:pPr>
      <w:r>
        <w:lastRenderedPageBreak/>
        <w:t xml:space="preserve">Maatopdracht </w:t>
      </w:r>
      <w:r w:rsidR="008203F7">
        <w:t>4</w:t>
      </w:r>
      <w:r>
        <w:t xml:space="preserve">: </w:t>
      </w:r>
      <w:r w:rsidR="008203F7">
        <w:t>In</w:t>
      </w:r>
      <w:r>
        <w:t>terview</w:t>
      </w:r>
      <w:r w:rsidR="00EA7A22">
        <w:t>s</w:t>
      </w:r>
      <w:bookmarkEnd w:id="25"/>
    </w:p>
    <w:p w14:paraId="70CFD9CE" w14:textId="77777777" w:rsidR="00EA7A22" w:rsidRPr="00596863" w:rsidRDefault="00EA7A22" w:rsidP="00EA7A22">
      <w:pPr>
        <w:rPr>
          <w:color w:val="17365D" w:themeColor="text2" w:themeShade="BF"/>
        </w:rPr>
      </w:pPr>
    </w:p>
    <w:p w14:paraId="680C4666" w14:textId="0C6098BA" w:rsidR="00F24C8E" w:rsidRPr="00596863" w:rsidRDefault="008203F7" w:rsidP="00EA7A22">
      <w:pPr>
        <w:rPr>
          <w:b/>
          <w:color w:val="17365D" w:themeColor="text2" w:themeShade="BF"/>
          <w:szCs w:val="22"/>
        </w:rPr>
      </w:pPr>
      <w:r w:rsidRPr="00596863">
        <w:rPr>
          <w:b/>
          <w:color w:val="17365D" w:themeColor="text2" w:themeShade="BF"/>
          <w:szCs w:val="22"/>
        </w:rPr>
        <w:t>Annemijn Wagenaar (receptie)</w:t>
      </w:r>
    </w:p>
    <w:p w14:paraId="1DD86673" w14:textId="77777777" w:rsidR="00D01C4B" w:rsidRPr="009A7971" w:rsidRDefault="003B1060" w:rsidP="003B1060">
      <w:pPr>
        <w:rPr>
          <w:szCs w:val="22"/>
        </w:rPr>
      </w:pPr>
      <w:r w:rsidRPr="009A7971">
        <w:rPr>
          <w:szCs w:val="22"/>
        </w:rPr>
        <w:t>In deze opdracht heb ik mijn collega Ann</w:t>
      </w:r>
      <w:r w:rsidR="00C8309B" w:rsidRPr="009A7971">
        <w:rPr>
          <w:szCs w:val="22"/>
        </w:rPr>
        <w:t xml:space="preserve">emijn </w:t>
      </w:r>
      <w:r w:rsidRPr="009A7971">
        <w:rPr>
          <w:szCs w:val="22"/>
        </w:rPr>
        <w:t>geïnterviewd, heb 11 vragen gesteld over: opleiding, bijscholing, werkzaamheden, leuke en minder leuke kanten maar ook lichamelijke en persoonlijke vaardigheden. Heb zelf ook wat leuke vragen bedacht.</w:t>
      </w:r>
    </w:p>
    <w:p w14:paraId="11DF172E" w14:textId="77777777" w:rsidR="003B1060" w:rsidRPr="009A7971" w:rsidRDefault="003B1060" w:rsidP="003B1060">
      <w:pPr>
        <w:rPr>
          <w:szCs w:val="22"/>
        </w:rPr>
      </w:pPr>
    </w:p>
    <w:p w14:paraId="36890B8A" w14:textId="77777777" w:rsidR="003B1060" w:rsidRPr="009A7971" w:rsidRDefault="003B1060" w:rsidP="00B85D60">
      <w:pPr>
        <w:pStyle w:val="Lijstalinea"/>
        <w:numPr>
          <w:ilvl w:val="0"/>
          <w:numId w:val="11"/>
        </w:numPr>
        <w:rPr>
          <w:szCs w:val="22"/>
        </w:rPr>
      </w:pPr>
      <w:bookmarkStart w:id="26" w:name="_Hlk8893473"/>
      <w:r w:rsidRPr="009A7971">
        <w:rPr>
          <w:b/>
          <w:color w:val="17365D" w:themeColor="text2" w:themeShade="BF"/>
          <w:szCs w:val="22"/>
        </w:rPr>
        <w:t xml:space="preserve">Hoelang werk je al bij ACS: </w:t>
      </w:r>
      <w:r w:rsidRPr="009A7971">
        <w:rPr>
          <w:szCs w:val="22"/>
        </w:rPr>
        <w:t>ik werk al iets langer dan 2 jaar bij ACS</w:t>
      </w:r>
    </w:p>
    <w:p w14:paraId="428C8014" w14:textId="77777777" w:rsidR="003B1060" w:rsidRPr="009A7971" w:rsidRDefault="003B1060" w:rsidP="003B1060">
      <w:pPr>
        <w:rPr>
          <w:szCs w:val="22"/>
        </w:rPr>
      </w:pPr>
    </w:p>
    <w:p w14:paraId="231A5C07" w14:textId="77777777" w:rsidR="003B1060" w:rsidRPr="009A7971" w:rsidRDefault="003B1060" w:rsidP="00B85D60">
      <w:pPr>
        <w:pStyle w:val="Lijstalinea"/>
        <w:numPr>
          <w:ilvl w:val="0"/>
          <w:numId w:val="11"/>
        </w:numPr>
        <w:rPr>
          <w:szCs w:val="22"/>
        </w:rPr>
      </w:pPr>
      <w:r w:rsidRPr="009A7971">
        <w:rPr>
          <w:b/>
          <w:color w:val="17365D" w:themeColor="text2" w:themeShade="BF"/>
          <w:szCs w:val="22"/>
        </w:rPr>
        <w:t xml:space="preserve">Wat is je functie: </w:t>
      </w:r>
      <w:r w:rsidRPr="009A7971">
        <w:rPr>
          <w:szCs w:val="22"/>
        </w:rPr>
        <w:t>mijn functie bij ACS is receptie medewerker</w:t>
      </w:r>
    </w:p>
    <w:p w14:paraId="45494D70" w14:textId="77777777" w:rsidR="003B1060" w:rsidRPr="009A7971" w:rsidRDefault="003B1060" w:rsidP="003B1060">
      <w:pPr>
        <w:rPr>
          <w:szCs w:val="22"/>
        </w:rPr>
      </w:pPr>
    </w:p>
    <w:p w14:paraId="282C93D0" w14:textId="77777777" w:rsidR="003B1060" w:rsidRPr="009A7971" w:rsidRDefault="003B1060" w:rsidP="00B85D60">
      <w:pPr>
        <w:pStyle w:val="Lijstalinea"/>
        <w:numPr>
          <w:ilvl w:val="0"/>
          <w:numId w:val="11"/>
        </w:numPr>
        <w:rPr>
          <w:szCs w:val="22"/>
        </w:rPr>
      </w:pPr>
      <w:r w:rsidRPr="009A7971">
        <w:rPr>
          <w:b/>
          <w:color w:val="17365D" w:themeColor="text2" w:themeShade="BF"/>
          <w:szCs w:val="22"/>
        </w:rPr>
        <w:t xml:space="preserve">Welke opleiding </w:t>
      </w:r>
      <w:r w:rsidR="00923467" w:rsidRPr="009A7971">
        <w:rPr>
          <w:b/>
          <w:color w:val="17365D" w:themeColor="text2" w:themeShade="BF"/>
          <w:szCs w:val="22"/>
        </w:rPr>
        <w:t>heb je gevolgd:</w:t>
      </w:r>
      <w:r w:rsidR="00923467" w:rsidRPr="009A7971">
        <w:rPr>
          <w:color w:val="17365D" w:themeColor="text2" w:themeShade="BF"/>
          <w:szCs w:val="22"/>
        </w:rPr>
        <w:t xml:space="preserve"> </w:t>
      </w:r>
      <w:r w:rsidR="00923467" w:rsidRPr="009A7971">
        <w:rPr>
          <w:szCs w:val="22"/>
        </w:rPr>
        <w:t xml:space="preserve">MBO 3 secretaresse en MBO 4 directiesecretaresse </w:t>
      </w:r>
    </w:p>
    <w:p w14:paraId="512F4909" w14:textId="77777777" w:rsidR="00923467" w:rsidRPr="009A7971" w:rsidRDefault="00923467" w:rsidP="003B1060">
      <w:pPr>
        <w:rPr>
          <w:b/>
          <w:color w:val="17365D" w:themeColor="text2" w:themeShade="BF"/>
          <w:szCs w:val="22"/>
        </w:rPr>
      </w:pPr>
    </w:p>
    <w:p w14:paraId="291E785B" w14:textId="2142A2C7" w:rsidR="00923467" w:rsidRPr="009A7971" w:rsidRDefault="00923467" w:rsidP="00B85D60">
      <w:pPr>
        <w:pStyle w:val="Lijstalinea"/>
        <w:numPr>
          <w:ilvl w:val="0"/>
          <w:numId w:val="11"/>
        </w:numPr>
        <w:rPr>
          <w:szCs w:val="22"/>
        </w:rPr>
      </w:pPr>
      <w:r w:rsidRPr="009A7971">
        <w:rPr>
          <w:b/>
          <w:color w:val="17365D" w:themeColor="text2" w:themeShade="BF"/>
          <w:szCs w:val="22"/>
        </w:rPr>
        <w:t xml:space="preserve">Wat vond je leuk en minder leuk aan je opleiding: </w:t>
      </w:r>
      <w:r w:rsidR="007664D5" w:rsidRPr="009A7971">
        <w:rPr>
          <w:szCs w:val="22"/>
        </w:rPr>
        <w:t xml:space="preserve">ik vond het niet heel leuk om groepsopdrachten te doen, omdat je dan ook afhankelijk bent voor medestudenten en niet geheel je eigen gang kan gaan. Ik vond het heel leuk om iets te leren wat ik leuk vind en wat ik kan toepassen in de praktijk </w:t>
      </w:r>
    </w:p>
    <w:p w14:paraId="69155E19" w14:textId="77777777" w:rsidR="007664D5" w:rsidRPr="009A7971" w:rsidRDefault="007664D5" w:rsidP="007664D5">
      <w:pPr>
        <w:ind w:left="360"/>
        <w:rPr>
          <w:szCs w:val="22"/>
        </w:rPr>
      </w:pPr>
    </w:p>
    <w:p w14:paraId="2C7C29A0" w14:textId="29551E91" w:rsidR="00923467" w:rsidRPr="009A7971" w:rsidRDefault="00923467" w:rsidP="00B85D60">
      <w:pPr>
        <w:pStyle w:val="Lijstalinea"/>
        <w:numPr>
          <w:ilvl w:val="0"/>
          <w:numId w:val="11"/>
        </w:numPr>
        <w:rPr>
          <w:b/>
          <w:color w:val="17365D" w:themeColor="text2" w:themeShade="BF"/>
          <w:szCs w:val="22"/>
        </w:rPr>
      </w:pPr>
      <w:r w:rsidRPr="009A7971">
        <w:rPr>
          <w:b/>
          <w:color w:val="17365D" w:themeColor="text2" w:themeShade="BF"/>
          <w:szCs w:val="22"/>
        </w:rPr>
        <w:t>Heb je meerdere opleidingen gevolgd</w:t>
      </w:r>
      <w:r w:rsidR="007664D5" w:rsidRPr="009A7971">
        <w:rPr>
          <w:b/>
          <w:color w:val="17365D" w:themeColor="text2" w:themeShade="BF"/>
          <w:szCs w:val="22"/>
        </w:rPr>
        <w:t xml:space="preserve">: </w:t>
      </w:r>
      <w:r w:rsidR="007664D5" w:rsidRPr="009A7971">
        <w:rPr>
          <w:szCs w:val="22"/>
        </w:rPr>
        <w:t xml:space="preserve">ik heb opleidingen MBO3 secretaresse en MBO4 Directiesecretaresse gevolgd ik ben wel van plan om in de toekomst een hbo-opleiding te doe of een cursus te volgen </w:t>
      </w:r>
    </w:p>
    <w:p w14:paraId="2BE1085B" w14:textId="77777777" w:rsidR="007664D5" w:rsidRPr="009A7971" w:rsidRDefault="007664D5" w:rsidP="007664D5">
      <w:pPr>
        <w:ind w:left="360"/>
        <w:rPr>
          <w:szCs w:val="22"/>
        </w:rPr>
      </w:pPr>
    </w:p>
    <w:p w14:paraId="32559885" w14:textId="33AB7192" w:rsidR="00923467" w:rsidRPr="009A7971" w:rsidRDefault="00923467" w:rsidP="00B85D60">
      <w:pPr>
        <w:pStyle w:val="Lijstalinea"/>
        <w:numPr>
          <w:ilvl w:val="0"/>
          <w:numId w:val="11"/>
        </w:numPr>
        <w:rPr>
          <w:szCs w:val="22"/>
        </w:rPr>
      </w:pPr>
      <w:r w:rsidRPr="009A7971">
        <w:rPr>
          <w:b/>
          <w:color w:val="17365D" w:themeColor="text2" w:themeShade="BF"/>
          <w:szCs w:val="22"/>
        </w:rPr>
        <w:t>Welk niveau heb je nodig voor receptioniste/telefoniste</w:t>
      </w:r>
      <w:r w:rsidRPr="009A7971">
        <w:rPr>
          <w:szCs w:val="22"/>
        </w:rPr>
        <w:t>:</w:t>
      </w:r>
      <w:r w:rsidR="00962FAE" w:rsidRPr="009A7971">
        <w:rPr>
          <w:szCs w:val="22"/>
        </w:rPr>
        <w:t xml:space="preserve"> het is van toepassing om een secretaresse of admiratie opleiding gevolgd te hebben hierdoor heb je de basis al onder controle en pak je de werkzaamheden sneller op.</w:t>
      </w:r>
    </w:p>
    <w:p w14:paraId="18C90567" w14:textId="77777777" w:rsidR="000D2390" w:rsidRPr="009A7971" w:rsidRDefault="000D2390" w:rsidP="000D2390">
      <w:pPr>
        <w:pStyle w:val="Lijstalinea"/>
        <w:rPr>
          <w:szCs w:val="22"/>
        </w:rPr>
      </w:pPr>
    </w:p>
    <w:p w14:paraId="72E10726" w14:textId="77777777" w:rsidR="000D2390" w:rsidRPr="009A7971" w:rsidRDefault="000D2390" w:rsidP="00B85D60">
      <w:pPr>
        <w:pStyle w:val="Lijstalinea"/>
        <w:numPr>
          <w:ilvl w:val="0"/>
          <w:numId w:val="11"/>
        </w:numPr>
        <w:rPr>
          <w:b/>
          <w:color w:val="17365D" w:themeColor="text2" w:themeShade="BF"/>
          <w:szCs w:val="22"/>
        </w:rPr>
      </w:pPr>
      <w:r w:rsidRPr="009A7971">
        <w:rPr>
          <w:b/>
          <w:color w:val="17365D" w:themeColor="text2" w:themeShade="BF"/>
          <w:szCs w:val="22"/>
        </w:rPr>
        <w:t>Heb je hiervoor ook nog ander werk gedaan:</w:t>
      </w:r>
      <w:r w:rsidRPr="009A7971">
        <w:rPr>
          <w:szCs w:val="22"/>
        </w:rPr>
        <w:t xml:space="preserve"> heb een bijbaan gehad bij de bakker heb daar leuke jaartjes meegemaakt.</w:t>
      </w:r>
    </w:p>
    <w:p w14:paraId="3DDC28A1" w14:textId="77777777" w:rsidR="000D2390" w:rsidRPr="009A7971" w:rsidRDefault="000D2390" w:rsidP="000D2390">
      <w:pPr>
        <w:pStyle w:val="Lijstalinea"/>
        <w:rPr>
          <w:b/>
          <w:color w:val="17365D" w:themeColor="text2" w:themeShade="BF"/>
          <w:szCs w:val="22"/>
        </w:rPr>
      </w:pPr>
    </w:p>
    <w:p w14:paraId="647B4B0D" w14:textId="1611AF97" w:rsidR="000D2390" w:rsidRPr="009A7971" w:rsidRDefault="000D2390" w:rsidP="00B85D60">
      <w:pPr>
        <w:pStyle w:val="Lijstalinea"/>
        <w:numPr>
          <w:ilvl w:val="0"/>
          <w:numId w:val="11"/>
        </w:numPr>
        <w:rPr>
          <w:b/>
          <w:color w:val="17365D" w:themeColor="text2" w:themeShade="BF"/>
          <w:szCs w:val="22"/>
        </w:rPr>
      </w:pPr>
      <w:r w:rsidRPr="009A7971">
        <w:rPr>
          <w:b/>
          <w:color w:val="17365D" w:themeColor="text2" w:themeShade="BF"/>
          <w:szCs w:val="22"/>
        </w:rPr>
        <w:t xml:space="preserve">Vind je de functie leuk bij ACS? </w:t>
      </w:r>
      <w:r w:rsidR="00962FAE" w:rsidRPr="009A7971">
        <w:rPr>
          <w:szCs w:val="22"/>
        </w:rPr>
        <w:t>Ik vind de functie van ACS heel leuk. Vooral de contacten met de klanten en de veelzijdigheid van de functie</w:t>
      </w:r>
    </w:p>
    <w:p w14:paraId="3F89F3FF" w14:textId="77777777" w:rsidR="00962FAE" w:rsidRPr="009A7971" w:rsidRDefault="00962FAE" w:rsidP="00962FAE">
      <w:pPr>
        <w:rPr>
          <w:b/>
          <w:color w:val="17365D" w:themeColor="text2" w:themeShade="BF"/>
          <w:szCs w:val="22"/>
        </w:rPr>
      </w:pPr>
    </w:p>
    <w:p w14:paraId="68FB2F60" w14:textId="2CFB63DC" w:rsidR="000D2390" w:rsidRPr="009A7971" w:rsidRDefault="000D2390" w:rsidP="00B85D60">
      <w:pPr>
        <w:pStyle w:val="Lijstalinea"/>
        <w:numPr>
          <w:ilvl w:val="0"/>
          <w:numId w:val="11"/>
        </w:numPr>
        <w:rPr>
          <w:b/>
          <w:szCs w:val="22"/>
        </w:rPr>
      </w:pPr>
      <w:r w:rsidRPr="009A7971">
        <w:rPr>
          <w:b/>
          <w:color w:val="17365D" w:themeColor="text2" w:themeShade="BF"/>
          <w:szCs w:val="22"/>
        </w:rPr>
        <w:t>Vind je dat je leuke collega’s heb</w:t>
      </w:r>
      <w:r w:rsidR="00EA7A22" w:rsidRPr="009A7971">
        <w:rPr>
          <w:b/>
          <w:color w:val="17365D" w:themeColor="text2" w:themeShade="BF"/>
          <w:szCs w:val="22"/>
        </w:rPr>
        <w:t>t</w:t>
      </w:r>
      <w:r w:rsidRPr="009A7971">
        <w:rPr>
          <w:b/>
          <w:color w:val="17365D" w:themeColor="text2" w:themeShade="BF"/>
          <w:szCs w:val="22"/>
        </w:rPr>
        <w:t xml:space="preserve">: </w:t>
      </w:r>
      <w:r w:rsidRPr="009A7971">
        <w:rPr>
          <w:szCs w:val="22"/>
        </w:rPr>
        <w:t xml:space="preserve">je leert met ze om gaan heb het steeds meer naar </w:t>
      </w:r>
      <w:r w:rsidR="00903791" w:rsidRPr="009A7971">
        <w:rPr>
          <w:szCs w:val="22"/>
        </w:rPr>
        <w:t>mijn</w:t>
      </w:r>
      <w:r w:rsidRPr="009A7971">
        <w:rPr>
          <w:szCs w:val="22"/>
        </w:rPr>
        <w:t xml:space="preserve"> zin in de middag gaan we met ze allen eten en potje tafelvoetballen dus het is zeker gezellig met elkaar </w:t>
      </w:r>
    </w:p>
    <w:p w14:paraId="0755672C" w14:textId="77777777" w:rsidR="000D2390" w:rsidRPr="009A7971" w:rsidRDefault="000D2390" w:rsidP="000D2390">
      <w:pPr>
        <w:pStyle w:val="Lijstalinea"/>
        <w:rPr>
          <w:szCs w:val="22"/>
        </w:rPr>
      </w:pPr>
    </w:p>
    <w:p w14:paraId="7263A8AC" w14:textId="3485918B" w:rsidR="000D2390" w:rsidRPr="009A7971" w:rsidRDefault="000D2390" w:rsidP="00B85D60">
      <w:pPr>
        <w:pStyle w:val="Lijstalinea"/>
        <w:numPr>
          <w:ilvl w:val="0"/>
          <w:numId w:val="11"/>
        </w:numPr>
        <w:rPr>
          <w:szCs w:val="22"/>
        </w:rPr>
      </w:pPr>
      <w:r w:rsidRPr="009A7971">
        <w:rPr>
          <w:b/>
          <w:color w:val="17365D" w:themeColor="text2" w:themeShade="BF"/>
          <w:szCs w:val="22"/>
        </w:rPr>
        <w:t>Heb je nog toekomstplannen</w:t>
      </w:r>
      <w:r w:rsidRPr="009A7971">
        <w:rPr>
          <w:b/>
          <w:szCs w:val="22"/>
        </w:rPr>
        <w:t xml:space="preserve">: </w:t>
      </w:r>
      <w:r w:rsidR="00962FAE" w:rsidRPr="009A7971">
        <w:rPr>
          <w:szCs w:val="22"/>
        </w:rPr>
        <w:t>zodra geen uitdaging meer in mijn werkzaamheden heb ben ik van plan een nieuwe opleiding te volgen of me te specia</w:t>
      </w:r>
      <w:r w:rsidR="00EB5FCC" w:rsidRPr="009A7971">
        <w:rPr>
          <w:szCs w:val="22"/>
        </w:rPr>
        <w:t>liseren in een bepaald onderwerp. Gelukkig is dat ook mogelijk bij ACS.</w:t>
      </w:r>
    </w:p>
    <w:p w14:paraId="744AB655" w14:textId="2594A0E5" w:rsidR="00EA7A22" w:rsidRPr="009A7971" w:rsidRDefault="00EA7A22">
      <w:pPr>
        <w:rPr>
          <w:b/>
          <w:szCs w:val="22"/>
        </w:rPr>
      </w:pPr>
      <w:r w:rsidRPr="009A7971">
        <w:rPr>
          <w:b/>
          <w:szCs w:val="22"/>
        </w:rPr>
        <w:br w:type="page"/>
      </w:r>
    </w:p>
    <w:bookmarkEnd w:id="26"/>
    <w:p w14:paraId="7141D1CA" w14:textId="6D8B6800" w:rsidR="00923467" w:rsidRPr="00596863" w:rsidRDefault="00EA7A22" w:rsidP="003B1060">
      <w:pPr>
        <w:rPr>
          <w:b/>
          <w:color w:val="17365D" w:themeColor="text2" w:themeShade="BF"/>
          <w:szCs w:val="22"/>
        </w:rPr>
      </w:pPr>
      <w:r w:rsidRPr="00596863">
        <w:rPr>
          <w:b/>
          <w:color w:val="17365D" w:themeColor="text2" w:themeShade="BF"/>
          <w:szCs w:val="22"/>
        </w:rPr>
        <w:lastRenderedPageBreak/>
        <w:t>Eelco Zwinkels</w:t>
      </w:r>
      <w:r w:rsidR="00DB2294" w:rsidRPr="00596863">
        <w:rPr>
          <w:b/>
          <w:color w:val="17365D" w:themeColor="text2" w:themeShade="BF"/>
          <w:szCs w:val="22"/>
        </w:rPr>
        <w:t xml:space="preserve"> (verkoop)</w:t>
      </w:r>
    </w:p>
    <w:p w14:paraId="06823A21" w14:textId="77777777" w:rsidR="00DB2294" w:rsidRPr="00EA7A22" w:rsidRDefault="00DB2294" w:rsidP="003B1060">
      <w:pPr>
        <w:rPr>
          <w:b/>
          <w:color w:val="1F497D" w:themeColor="text2"/>
          <w:szCs w:val="22"/>
        </w:rPr>
      </w:pPr>
    </w:p>
    <w:p w14:paraId="4CFCC15B" w14:textId="77777777" w:rsidR="00DB2294" w:rsidRPr="00731549" w:rsidRDefault="00DB2294" w:rsidP="00DB2294">
      <w:pPr>
        <w:rPr>
          <w:rFonts w:cs="Arial"/>
          <w:szCs w:val="22"/>
        </w:rPr>
      </w:pPr>
      <w:r w:rsidRPr="00731549">
        <w:rPr>
          <w:rFonts w:cs="Arial"/>
          <w:szCs w:val="22"/>
        </w:rPr>
        <w:t>In deze opdracht heb ik mijn collega Annemijn geïnterviewd, heb 11 vragen gesteld over: opleiding, bijscholing, werkzaamheden, leuke en minder leuke kanten maar ook lichamelijke en persoonlijke vaardigheden. Heb zelf ook wat leuke vragen bedacht.</w:t>
      </w:r>
    </w:p>
    <w:p w14:paraId="54DAA6DD" w14:textId="77777777" w:rsidR="00923467" w:rsidRPr="00731549" w:rsidRDefault="00923467" w:rsidP="003B1060">
      <w:pPr>
        <w:rPr>
          <w:rFonts w:cs="Arial"/>
          <w:sz w:val="24"/>
          <w:szCs w:val="24"/>
        </w:rPr>
      </w:pPr>
    </w:p>
    <w:p w14:paraId="373D7960" w14:textId="77777777" w:rsidR="0061111D" w:rsidRPr="00731549" w:rsidRDefault="0061111D" w:rsidP="003B1060">
      <w:pPr>
        <w:rPr>
          <w:rFonts w:cs="Arial"/>
          <w:b/>
          <w:sz w:val="24"/>
          <w:szCs w:val="24"/>
        </w:rPr>
      </w:pPr>
    </w:p>
    <w:p w14:paraId="6F03B751" w14:textId="77777777" w:rsidR="00DB2294" w:rsidRPr="00731549" w:rsidRDefault="00DB2294" w:rsidP="00DB2294">
      <w:pPr>
        <w:rPr>
          <w:rFonts w:cs="Arial"/>
          <w:b/>
          <w:sz w:val="24"/>
          <w:szCs w:val="24"/>
        </w:rPr>
      </w:pPr>
    </w:p>
    <w:p w14:paraId="7C9C8633" w14:textId="2623A401" w:rsidR="00DB2294" w:rsidRPr="00731549" w:rsidRDefault="00DB2294" w:rsidP="00061417">
      <w:pPr>
        <w:pStyle w:val="Lijstalinea"/>
        <w:numPr>
          <w:ilvl w:val="0"/>
          <w:numId w:val="11"/>
        </w:numPr>
        <w:rPr>
          <w:rFonts w:cs="Arial"/>
          <w:szCs w:val="22"/>
        </w:rPr>
      </w:pPr>
      <w:r w:rsidRPr="00596863">
        <w:rPr>
          <w:rFonts w:cs="Arial"/>
          <w:b/>
          <w:color w:val="17365D" w:themeColor="text2" w:themeShade="BF"/>
          <w:szCs w:val="22"/>
        </w:rPr>
        <w:t>Hoelang werk je al bij ACS:</w:t>
      </w:r>
      <w:r w:rsidRPr="00731549">
        <w:rPr>
          <w:rFonts w:cs="Arial"/>
          <w:b/>
          <w:color w:val="17365D" w:themeColor="text2" w:themeShade="BF"/>
          <w:szCs w:val="22"/>
        </w:rPr>
        <w:t xml:space="preserve"> </w:t>
      </w:r>
      <w:r w:rsidRPr="00596863">
        <w:rPr>
          <w:rFonts w:cs="Arial"/>
          <w:szCs w:val="22"/>
        </w:rPr>
        <w:t>al</w:t>
      </w:r>
      <w:r w:rsidRPr="00731549">
        <w:rPr>
          <w:rFonts w:cs="Arial"/>
          <w:color w:val="17365D" w:themeColor="text2" w:themeShade="BF"/>
          <w:szCs w:val="22"/>
        </w:rPr>
        <w:t xml:space="preserve"> </w:t>
      </w:r>
      <w:r w:rsidRPr="00731549">
        <w:rPr>
          <w:rFonts w:cs="Arial"/>
          <w:szCs w:val="22"/>
        </w:rPr>
        <w:t>19 jaar met mijn stage meegeteld</w:t>
      </w:r>
    </w:p>
    <w:p w14:paraId="1BD54266" w14:textId="77777777" w:rsidR="00DB2294" w:rsidRPr="00731549" w:rsidRDefault="00DB2294" w:rsidP="00061417">
      <w:pPr>
        <w:ind w:left="360"/>
        <w:rPr>
          <w:rFonts w:cs="Arial"/>
          <w:szCs w:val="22"/>
        </w:rPr>
      </w:pPr>
    </w:p>
    <w:p w14:paraId="26F84468" w14:textId="405781C5" w:rsidR="00DB2294" w:rsidRPr="00731549" w:rsidRDefault="00DB2294" w:rsidP="00061417">
      <w:pPr>
        <w:pStyle w:val="Lijstalinea"/>
        <w:numPr>
          <w:ilvl w:val="0"/>
          <w:numId w:val="28"/>
        </w:numPr>
        <w:rPr>
          <w:rFonts w:cs="Arial"/>
          <w:szCs w:val="22"/>
        </w:rPr>
      </w:pPr>
      <w:r w:rsidRPr="00731549">
        <w:rPr>
          <w:rFonts w:cs="Arial"/>
          <w:b/>
          <w:color w:val="17365D" w:themeColor="text2" w:themeShade="BF"/>
          <w:szCs w:val="22"/>
        </w:rPr>
        <w:t>Wat is je functie</w:t>
      </w:r>
      <w:r w:rsidRPr="00731549">
        <w:rPr>
          <w:rFonts w:cs="Arial"/>
          <w:color w:val="17365D" w:themeColor="text2" w:themeShade="BF"/>
          <w:szCs w:val="22"/>
        </w:rPr>
        <w:t xml:space="preserve">: </w:t>
      </w:r>
      <w:r w:rsidRPr="00731549">
        <w:rPr>
          <w:rFonts w:cs="Arial"/>
          <w:szCs w:val="22"/>
        </w:rPr>
        <w:t>mijn functie is de verkoop</w:t>
      </w:r>
    </w:p>
    <w:p w14:paraId="1D650EF1" w14:textId="77777777" w:rsidR="00DB2294" w:rsidRPr="00731549" w:rsidRDefault="00DB2294" w:rsidP="00061417">
      <w:pPr>
        <w:rPr>
          <w:rFonts w:cs="Arial"/>
          <w:szCs w:val="22"/>
        </w:rPr>
      </w:pPr>
    </w:p>
    <w:p w14:paraId="48FB0021" w14:textId="781A4060" w:rsidR="00DB2294" w:rsidRPr="00731549" w:rsidRDefault="00DB2294" w:rsidP="00061417">
      <w:pPr>
        <w:pStyle w:val="Lijstalinea"/>
        <w:numPr>
          <w:ilvl w:val="0"/>
          <w:numId w:val="11"/>
        </w:numPr>
        <w:rPr>
          <w:rFonts w:cs="Arial"/>
          <w:szCs w:val="22"/>
        </w:rPr>
      </w:pPr>
      <w:r w:rsidRPr="00731549">
        <w:rPr>
          <w:rFonts w:cs="Arial"/>
          <w:b/>
          <w:color w:val="17365D" w:themeColor="text2" w:themeShade="BF"/>
          <w:szCs w:val="22"/>
        </w:rPr>
        <w:t>Welke opleiding heb je gevolgd:</w:t>
      </w:r>
      <w:r w:rsidRPr="00731549">
        <w:rPr>
          <w:rFonts w:cs="Arial"/>
          <w:color w:val="17365D" w:themeColor="text2" w:themeShade="BF"/>
          <w:szCs w:val="22"/>
        </w:rPr>
        <w:t xml:space="preserve"> </w:t>
      </w:r>
      <w:r w:rsidRPr="00731549">
        <w:rPr>
          <w:rFonts w:cs="Arial"/>
          <w:szCs w:val="22"/>
        </w:rPr>
        <w:t>ik heb de opleiding mts en hts gevolgd</w:t>
      </w:r>
    </w:p>
    <w:p w14:paraId="6040BDE4" w14:textId="77777777" w:rsidR="00DB2294" w:rsidRPr="00731549" w:rsidRDefault="00DB2294" w:rsidP="00061417">
      <w:pPr>
        <w:rPr>
          <w:rFonts w:cs="Arial"/>
          <w:b/>
          <w:szCs w:val="22"/>
        </w:rPr>
      </w:pPr>
    </w:p>
    <w:p w14:paraId="2EC1ADBE" w14:textId="22248C9A" w:rsidR="00DB2294" w:rsidRPr="00731549" w:rsidRDefault="00DB2294" w:rsidP="00061417">
      <w:pPr>
        <w:pStyle w:val="Lijstalinea"/>
        <w:numPr>
          <w:ilvl w:val="0"/>
          <w:numId w:val="11"/>
        </w:numPr>
        <w:rPr>
          <w:rFonts w:cs="Arial"/>
          <w:szCs w:val="22"/>
        </w:rPr>
      </w:pPr>
      <w:r w:rsidRPr="00731549">
        <w:rPr>
          <w:rFonts w:cs="Arial"/>
          <w:b/>
          <w:color w:val="17365D" w:themeColor="text2" w:themeShade="BF"/>
          <w:szCs w:val="22"/>
        </w:rPr>
        <w:t>Wat vond je leuk en minder leuk aan je opleiding</w:t>
      </w:r>
      <w:r w:rsidRPr="00731549">
        <w:rPr>
          <w:rFonts w:cs="Arial"/>
          <w:b/>
          <w:szCs w:val="22"/>
        </w:rPr>
        <w:t>:</w:t>
      </w:r>
      <w:r w:rsidRPr="00731549">
        <w:rPr>
          <w:rFonts w:cs="Arial"/>
          <w:szCs w:val="22"/>
        </w:rPr>
        <w:t xml:space="preserve"> technische vakken vond ik erg leuk </w:t>
      </w:r>
      <w:r w:rsidR="00596863" w:rsidRPr="00731549">
        <w:rPr>
          <w:rFonts w:cs="Arial"/>
          <w:szCs w:val="22"/>
        </w:rPr>
        <w:t>mijn</w:t>
      </w:r>
      <w:r w:rsidRPr="00731549">
        <w:rPr>
          <w:rFonts w:cs="Arial"/>
          <w:szCs w:val="22"/>
        </w:rPr>
        <w:t xml:space="preserve"> examens wat minder</w:t>
      </w:r>
    </w:p>
    <w:p w14:paraId="07EDD0E7" w14:textId="77777777" w:rsidR="00DB2294" w:rsidRPr="00731549" w:rsidRDefault="00DB2294" w:rsidP="00061417">
      <w:pPr>
        <w:rPr>
          <w:rFonts w:cs="Arial"/>
          <w:b/>
          <w:color w:val="17365D" w:themeColor="text2" w:themeShade="BF"/>
          <w:szCs w:val="22"/>
        </w:rPr>
      </w:pPr>
    </w:p>
    <w:p w14:paraId="3AE08825" w14:textId="6F32AECF" w:rsidR="00DB2294" w:rsidRPr="00731549" w:rsidRDefault="00DB2294" w:rsidP="00061417">
      <w:pPr>
        <w:pStyle w:val="Lijstalinea"/>
        <w:numPr>
          <w:ilvl w:val="0"/>
          <w:numId w:val="28"/>
        </w:numPr>
        <w:rPr>
          <w:rFonts w:cs="Arial"/>
          <w:szCs w:val="22"/>
        </w:rPr>
      </w:pPr>
      <w:r w:rsidRPr="00731549">
        <w:rPr>
          <w:rFonts w:cs="Arial"/>
          <w:b/>
          <w:color w:val="17365D" w:themeColor="text2" w:themeShade="BF"/>
          <w:szCs w:val="22"/>
        </w:rPr>
        <w:t>Heb je meerdere opleidingen gevolgd</w:t>
      </w:r>
      <w:r w:rsidRPr="00731549">
        <w:rPr>
          <w:rFonts w:cs="Arial"/>
          <w:color w:val="17365D" w:themeColor="text2" w:themeShade="BF"/>
          <w:szCs w:val="22"/>
        </w:rPr>
        <w:t xml:space="preserve">: </w:t>
      </w:r>
      <w:r w:rsidRPr="00731549">
        <w:rPr>
          <w:rFonts w:cs="Arial"/>
          <w:szCs w:val="22"/>
        </w:rPr>
        <w:t>Ik heb 2 opleiding gevolgd mts en de hts</w:t>
      </w:r>
    </w:p>
    <w:p w14:paraId="52D3BBAC" w14:textId="77777777" w:rsidR="00DB2294" w:rsidRPr="00731549" w:rsidRDefault="00DB2294" w:rsidP="00061417">
      <w:pPr>
        <w:ind w:left="360"/>
        <w:rPr>
          <w:rFonts w:cs="Arial"/>
          <w:szCs w:val="22"/>
        </w:rPr>
      </w:pPr>
    </w:p>
    <w:p w14:paraId="12C3AE1A" w14:textId="06692441" w:rsidR="00DB2294" w:rsidRPr="00731549" w:rsidRDefault="00DB2294" w:rsidP="00061417">
      <w:pPr>
        <w:pStyle w:val="Lijstalinea"/>
        <w:numPr>
          <w:ilvl w:val="0"/>
          <w:numId w:val="28"/>
        </w:numPr>
        <w:rPr>
          <w:rFonts w:cs="Arial"/>
          <w:b/>
          <w:color w:val="17365D" w:themeColor="text2" w:themeShade="BF"/>
          <w:szCs w:val="22"/>
        </w:rPr>
      </w:pPr>
      <w:r w:rsidRPr="00731549">
        <w:rPr>
          <w:rFonts w:cs="Arial"/>
          <w:b/>
          <w:color w:val="17365D" w:themeColor="text2" w:themeShade="BF"/>
          <w:szCs w:val="22"/>
        </w:rPr>
        <w:t>Heb je hiervoor ook nog ander werk gedaan:</w:t>
      </w:r>
      <w:r w:rsidRPr="00731549">
        <w:rPr>
          <w:rFonts w:cs="Arial"/>
          <w:szCs w:val="22"/>
        </w:rPr>
        <w:t xml:space="preserve"> ja heb</w:t>
      </w:r>
      <w:r w:rsidR="00CE422E" w:rsidRPr="00731549">
        <w:rPr>
          <w:rFonts w:cs="Arial"/>
          <w:szCs w:val="22"/>
        </w:rPr>
        <w:t xml:space="preserve"> een bijbaan</w:t>
      </w:r>
      <w:r w:rsidRPr="00731549">
        <w:rPr>
          <w:rFonts w:cs="Arial"/>
          <w:szCs w:val="22"/>
        </w:rPr>
        <w:t xml:space="preserve"> in de naald en in een schoonmakers bedrijf</w:t>
      </w:r>
      <w:r w:rsidR="00CE422E" w:rsidRPr="00731549">
        <w:rPr>
          <w:rFonts w:cs="Arial"/>
          <w:szCs w:val="22"/>
        </w:rPr>
        <w:t xml:space="preserve"> gehad</w:t>
      </w:r>
    </w:p>
    <w:p w14:paraId="326F4086" w14:textId="77777777" w:rsidR="00CE422E" w:rsidRPr="00731549" w:rsidRDefault="00CE422E" w:rsidP="00061417">
      <w:pPr>
        <w:rPr>
          <w:rFonts w:cs="Arial"/>
          <w:b/>
          <w:color w:val="17365D" w:themeColor="text2" w:themeShade="BF"/>
          <w:szCs w:val="22"/>
        </w:rPr>
      </w:pPr>
    </w:p>
    <w:p w14:paraId="6E312AC3" w14:textId="2C4A1E0A" w:rsidR="00DB2294" w:rsidRPr="00731549" w:rsidRDefault="00DB2294" w:rsidP="00061417">
      <w:pPr>
        <w:pStyle w:val="Lijstalinea"/>
        <w:numPr>
          <w:ilvl w:val="0"/>
          <w:numId w:val="28"/>
        </w:numPr>
        <w:rPr>
          <w:rFonts w:cs="Arial"/>
          <w:b/>
          <w:szCs w:val="22"/>
        </w:rPr>
      </w:pPr>
      <w:r w:rsidRPr="00731549">
        <w:rPr>
          <w:rFonts w:cs="Arial"/>
          <w:b/>
          <w:color w:val="17365D" w:themeColor="text2" w:themeShade="BF"/>
          <w:szCs w:val="22"/>
        </w:rPr>
        <w:t xml:space="preserve">Vind je de functie leuk bij ACS?  </w:t>
      </w:r>
      <w:r w:rsidRPr="00731549">
        <w:rPr>
          <w:rFonts w:cs="Arial"/>
          <w:szCs w:val="22"/>
        </w:rPr>
        <w:t>Ik vind het erg leuk werk en heel afwisselend</w:t>
      </w:r>
    </w:p>
    <w:p w14:paraId="6F4275A5" w14:textId="77777777" w:rsidR="00DB2294" w:rsidRPr="00731549" w:rsidRDefault="00DB2294" w:rsidP="00061417">
      <w:pPr>
        <w:ind w:left="360"/>
        <w:rPr>
          <w:rFonts w:cs="Arial"/>
          <w:b/>
          <w:szCs w:val="22"/>
        </w:rPr>
      </w:pPr>
    </w:p>
    <w:p w14:paraId="63A8300D" w14:textId="7398D1D5" w:rsidR="00DB2294" w:rsidRPr="00731549" w:rsidRDefault="00DB2294" w:rsidP="00061417">
      <w:pPr>
        <w:pStyle w:val="Lijstalinea"/>
        <w:numPr>
          <w:ilvl w:val="0"/>
          <w:numId w:val="11"/>
        </w:numPr>
        <w:rPr>
          <w:rFonts w:cs="Arial"/>
          <w:szCs w:val="22"/>
        </w:rPr>
      </w:pPr>
      <w:r w:rsidRPr="00731549">
        <w:rPr>
          <w:rFonts w:cs="Arial"/>
          <w:b/>
          <w:color w:val="17365D" w:themeColor="text2" w:themeShade="BF"/>
          <w:szCs w:val="22"/>
        </w:rPr>
        <w:t xml:space="preserve">Vind je dat je leuke collega’s hebt: </w:t>
      </w:r>
      <w:r w:rsidRPr="00731549">
        <w:rPr>
          <w:rFonts w:cs="Arial"/>
          <w:szCs w:val="22"/>
        </w:rPr>
        <w:t xml:space="preserve">heb het erg naar mijn zin, leuke zweer met </w:t>
      </w:r>
      <w:r w:rsidR="00CE422E" w:rsidRPr="00731549">
        <w:rPr>
          <w:rFonts w:cs="Arial"/>
          <w:szCs w:val="22"/>
        </w:rPr>
        <w:t>mijn</w:t>
      </w:r>
      <w:r w:rsidRPr="00731549">
        <w:rPr>
          <w:rFonts w:cs="Arial"/>
          <w:szCs w:val="22"/>
        </w:rPr>
        <w:t xml:space="preserve"> collega’s</w:t>
      </w:r>
    </w:p>
    <w:p w14:paraId="46485F54" w14:textId="77777777" w:rsidR="00DB2294" w:rsidRPr="00731549" w:rsidRDefault="00DB2294" w:rsidP="00061417">
      <w:pPr>
        <w:ind w:left="360"/>
        <w:rPr>
          <w:rFonts w:cs="Arial"/>
          <w:szCs w:val="22"/>
        </w:rPr>
      </w:pPr>
    </w:p>
    <w:p w14:paraId="617DF5FA" w14:textId="77777777" w:rsidR="00DB2294" w:rsidRPr="00731549" w:rsidRDefault="00DB2294" w:rsidP="00061417">
      <w:pPr>
        <w:pStyle w:val="Lijstalinea"/>
        <w:numPr>
          <w:ilvl w:val="0"/>
          <w:numId w:val="11"/>
        </w:numPr>
        <w:rPr>
          <w:rFonts w:cs="Arial"/>
          <w:sz w:val="24"/>
          <w:szCs w:val="24"/>
        </w:rPr>
      </w:pPr>
      <w:r w:rsidRPr="00731549">
        <w:rPr>
          <w:rFonts w:cs="Arial"/>
          <w:b/>
          <w:color w:val="17365D" w:themeColor="text2" w:themeShade="BF"/>
          <w:szCs w:val="22"/>
        </w:rPr>
        <w:t>Heb je nog toekomstplannen</w:t>
      </w:r>
      <w:r w:rsidRPr="00731549">
        <w:rPr>
          <w:rFonts w:cs="Arial"/>
          <w:b/>
          <w:szCs w:val="22"/>
        </w:rPr>
        <w:t xml:space="preserve">: </w:t>
      </w:r>
      <w:r w:rsidRPr="00731549">
        <w:rPr>
          <w:rFonts w:cs="Arial"/>
          <w:szCs w:val="22"/>
        </w:rPr>
        <w:t>nee heb geen detineert plan misschien komt dat later nog.</w:t>
      </w:r>
    </w:p>
    <w:p w14:paraId="2713800C" w14:textId="77777777" w:rsidR="00500D0F" w:rsidRDefault="00500D0F" w:rsidP="00B85D60">
      <w:pPr>
        <w:pStyle w:val="Kop20"/>
      </w:pPr>
    </w:p>
    <w:p w14:paraId="34FE350D" w14:textId="77777777" w:rsidR="00B174FC" w:rsidRDefault="00B174FC" w:rsidP="00B85D60">
      <w:pPr>
        <w:pStyle w:val="Kop20"/>
      </w:pPr>
    </w:p>
    <w:p w14:paraId="74976996" w14:textId="77777777" w:rsidR="00B174FC" w:rsidRDefault="00B174FC" w:rsidP="00B85D60">
      <w:pPr>
        <w:pStyle w:val="Kop20"/>
      </w:pPr>
    </w:p>
    <w:p w14:paraId="64624EDC" w14:textId="77777777" w:rsidR="00B174FC" w:rsidRDefault="00B174FC" w:rsidP="00B85D60">
      <w:pPr>
        <w:pStyle w:val="Kop20"/>
      </w:pPr>
    </w:p>
    <w:p w14:paraId="60941EC0" w14:textId="77777777" w:rsidR="00B174FC" w:rsidRDefault="00B174FC" w:rsidP="00B85D60">
      <w:pPr>
        <w:pStyle w:val="Kop20"/>
      </w:pPr>
    </w:p>
    <w:p w14:paraId="37C67E19" w14:textId="77777777" w:rsidR="00B174FC" w:rsidRDefault="00B174FC" w:rsidP="00B85D60">
      <w:pPr>
        <w:pStyle w:val="Kop20"/>
      </w:pPr>
    </w:p>
    <w:p w14:paraId="3BA3F811" w14:textId="77777777" w:rsidR="00B174FC" w:rsidRDefault="00B174FC" w:rsidP="00B85D60">
      <w:pPr>
        <w:pStyle w:val="Kop20"/>
      </w:pPr>
    </w:p>
    <w:p w14:paraId="21577FDF" w14:textId="77777777" w:rsidR="00B174FC" w:rsidRDefault="00B174FC" w:rsidP="00B85D60">
      <w:pPr>
        <w:pStyle w:val="Kop20"/>
      </w:pPr>
    </w:p>
    <w:p w14:paraId="5C231A90" w14:textId="77777777" w:rsidR="00B174FC" w:rsidRDefault="00B174FC" w:rsidP="00B85D60">
      <w:pPr>
        <w:pStyle w:val="Kop20"/>
      </w:pPr>
    </w:p>
    <w:p w14:paraId="4D1D62DC" w14:textId="77777777" w:rsidR="00CE2022" w:rsidRDefault="00CE2022">
      <w:r>
        <w:br w:type="page"/>
      </w:r>
    </w:p>
    <w:p w14:paraId="64610CBA" w14:textId="3105F88F" w:rsidR="006E57A0" w:rsidRDefault="00B85D60" w:rsidP="00EF5A8E">
      <w:pPr>
        <w:pStyle w:val="Kop20"/>
      </w:pPr>
      <w:bookmarkStart w:id="27" w:name="_Toc8918082"/>
      <w:r>
        <w:lastRenderedPageBreak/>
        <w:t xml:space="preserve">Maatopdracht 5: </w:t>
      </w:r>
      <w:r w:rsidR="006E57A0">
        <w:t>Opleidingen uitzoeken</w:t>
      </w:r>
      <w:bookmarkEnd w:id="27"/>
    </w:p>
    <w:p w14:paraId="14BCDE30" w14:textId="77777777" w:rsidR="00482DCF" w:rsidRDefault="00482DCF" w:rsidP="00482DCF">
      <w:pPr>
        <w:pStyle w:val="Kop10"/>
      </w:pPr>
    </w:p>
    <w:p w14:paraId="3DD0AB3B" w14:textId="00493D2F" w:rsidR="00482DCF" w:rsidRPr="00731549" w:rsidRDefault="00B94B21" w:rsidP="00B85D60">
      <w:pPr>
        <w:pStyle w:val="Kop20"/>
        <w:rPr>
          <w:sz w:val="28"/>
          <w:szCs w:val="28"/>
        </w:rPr>
      </w:pPr>
      <w:bookmarkStart w:id="28" w:name="_Toc8303909"/>
      <w:bookmarkStart w:id="29" w:name="_Toc8894126"/>
      <w:bookmarkStart w:id="30" w:name="_Toc8918083"/>
      <w:r w:rsidRPr="00731549">
        <w:rPr>
          <w:sz w:val="28"/>
          <w:szCs w:val="28"/>
        </w:rPr>
        <w:t>Medewerker secretariaat en receptie</w:t>
      </w:r>
      <w:bookmarkEnd w:id="28"/>
      <w:bookmarkEnd w:id="29"/>
      <w:bookmarkEnd w:id="30"/>
    </w:p>
    <w:p w14:paraId="49302B45" w14:textId="77777777" w:rsidR="00061417" w:rsidRDefault="00061417" w:rsidP="002B1AFE">
      <w:pPr>
        <w:outlineLvl w:val="1"/>
        <w:rPr>
          <w:rFonts w:cs="Arial"/>
          <w:b/>
          <w:color w:val="17365D" w:themeColor="text2" w:themeShade="BF"/>
          <w:szCs w:val="22"/>
        </w:rPr>
      </w:pPr>
      <w:bookmarkStart w:id="31" w:name="_Toc8303910"/>
      <w:bookmarkStart w:id="32" w:name="_Toc8894127"/>
      <w:bookmarkStart w:id="33" w:name="_Toc8894554"/>
      <w:bookmarkStart w:id="34" w:name="_Toc8905457"/>
      <w:bookmarkStart w:id="35" w:name="_Toc8918084"/>
    </w:p>
    <w:p w14:paraId="0AF60813" w14:textId="0AA07834" w:rsidR="002B1AFE" w:rsidRPr="00731549" w:rsidRDefault="002B1AFE" w:rsidP="002B1AFE">
      <w:pPr>
        <w:outlineLvl w:val="1"/>
        <w:rPr>
          <w:rFonts w:cs="Arial"/>
          <w:b/>
          <w:bCs/>
          <w:color w:val="17365D" w:themeColor="text2" w:themeShade="BF"/>
          <w:spacing w:val="15"/>
          <w:szCs w:val="22"/>
        </w:rPr>
      </w:pPr>
      <w:r w:rsidRPr="00731549">
        <w:rPr>
          <w:rFonts w:cs="Arial"/>
          <w:b/>
          <w:bCs/>
          <w:color w:val="17365D" w:themeColor="text2" w:themeShade="BF"/>
          <w:spacing w:val="15"/>
          <w:szCs w:val="22"/>
        </w:rPr>
        <w:t>Welke vooropleiding heb ik nodig?</w:t>
      </w:r>
      <w:bookmarkEnd w:id="31"/>
      <w:bookmarkEnd w:id="32"/>
      <w:bookmarkEnd w:id="33"/>
      <w:bookmarkEnd w:id="34"/>
      <w:bookmarkEnd w:id="35"/>
    </w:p>
    <w:p w14:paraId="1BA06492" w14:textId="18714633" w:rsidR="002B1AFE" w:rsidRPr="00731549" w:rsidRDefault="00576052" w:rsidP="00CE2022">
      <w:pPr>
        <w:rPr>
          <w:rFonts w:cs="Arial"/>
          <w:szCs w:val="22"/>
        </w:rPr>
      </w:pPr>
      <w:r w:rsidRPr="00731549">
        <w:rPr>
          <w:rFonts w:cs="Arial"/>
          <w:szCs w:val="22"/>
        </w:rPr>
        <w:t>Vmbo</w:t>
      </w:r>
      <w:r w:rsidR="002B1AFE" w:rsidRPr="00731549">
        <w:rPr>
          <w:rFonts w:cs="Arial"/>
          <w:szCs w:val="22"/>
        </w:rPr>
        <w:t>-diploma basisberoepsgerichte leerweg, met in het vakkenpakket wiskunde en Engels</w:t>
      </w:r>
    </w:p>
    <w:p w14:paraId="4F563497" w14:textId="77777777" w:rsidR="002B1AFE" w:rsidRPr="00731549" w:rsidRDefault="002B1AFE" w:rsidP="002B1AFE">
      <w:pPr>
        <w:outlineLvl w:val="1"/>
        <w:rPr>
          <w:rFonts w:cs="Arial"/>
          <w:b/>
          <w:bCs/>
          <w:color w:val="17365D" w:themeColor="text2" w:themeShade="BF"/>
          <w:spacing w:val="15"/>
          <w:szCs w:val="22"/>
        </w:rPr>
      </w:pPr>
    </w:p>
    <w:p w14:paraId="733EFA32" w14:textId="46E4B73B" w:rsidR="002B1AFE" w:rsidRPr="00731549" w:rsidRDefault="002B1AFE" w:rsidP="002B1AFE">
      <w:pPr>
        <w:outlineLvl w:val="1"/>
        <w:rPr>
          <w:rFonts w:cs="Arial"/>
          <w:b/>
          <w:bCs/>
          <w:color w:val="17365D" w:themeColor="text2" w:themeShade="BF"/>
          <w:spacing w:val="15"/>
          <w:szCs w:val="22"/>
        </w:rPr>
      </w:pPr>
      <w:bookmarkStart w:id="36" w:name="_Toc8303911"/>
      <w:bookmarkStart w:id="37" w:name="_Toc8894128"/>
      <w:bookmarkStart w:id="38" w:name="_Toc8894555"/>
      <w:bookmarkStart w:id="39" w:name="_Toc8905458"/>
      <w:bookmarkStart w:id="40" w:name="_Toc8918085"/>
      <w:r w:rsidRPr="00731549">
        <w:rPr>
          <w:rFonts w:cs="Arial"/>
          <w:b/>
          <w:bCs/>
          <w:color w:val="17365D" w:themeColor="text2" w:themeShade="BF"/>
          <w:spacing w:val="15"/>
          <w:szCs w:val="22"/>
        </w:rPr>
        <w:t>Kan ik vrijstelling krijgen?</w:t>
      </w:r>
      <w:bookmarkEnd w:id="36"/>
      <w:bookmarkEnd w:id="37"/>
      <w:bookmarkEnd w:id="38"/>
      <w:bookmarkEnd w:id="39"/>
      <w:bookmarkEnd w:id="40"/>
    </w:p>
    <w:p w14:paraId="5211431A" w14:textId="77777777" w:rsidR="002B1AFE" w:rsidRPr="00731549" w:rsidRDefault="002B1AFE" w:rsidP="002B1AFE">
      <w:pPr>
        <w:rPr>
          <w:rFonts w:cs="Arial"/>
          <w:szCs w:val="22"/>
        </w:rPr>
      </w:pPr>
      <w:r w:rsidRPr="00731549">
        <w:rPr>
          <w:rFonts w:cs="Arial"/>
          <w:szCs w:val="22"/>
        </w:rPr>
        <w:t>Soms is het mogelijk vrijstelling te krijgen voor één of meer onderdelen. Dat hangt af van je werkervaring, diploma’s of eerder gevolgde opleidingen en cursussen. Je kunt bij ons ook verkorte opleidingen volgen.</w:t>
      </w:r>
    </w:p>
    <w:p w14:paraId="75EEE7B2" w14:textId="77777777" w:rsidR="002B1AFE" w:rsidRPr="00731549" w:rsidRDefault="002B1AFE" w:rsidP="002B1AFE">
      <w:pPr>
        <w:outlineLvl w:val="1"/>
        <w:rPr>
          <w:rFonts w:cs="Arial"/>
          <w:b/>
          <w:bCs/>
          <w:spacing w:val="15"/>
          <w:szCs w:val="22"/>
        </w:rPr>
      </w:pPr>
    </w:p>
    <w:p w14:paraId="7B482EDC" w14:textId="392C5CBF" w:rsidR="002B1AFE" w:rsidRPr="00731549" w:rsidRDefault="002B1AFE" w:rsidP="002B1AFE">
      <w:pPr>
        <w:outlineLvl w:val="1"/>
        <w:rPr>
          <w:rFonts w:cs="Arial"/>
          <w:b/>
          <w:bCs/>
          <w:color w:val="17365D" w:themeColor="text2" w:themeShade="BF"/>
          <w:spacing w:val="15"/>
          <w:szCs w:val="22"/>
        </w:rPr>
      </w:pPr>
      <w:bookmarkStart w:id="41" w:name="_Toc8303912"/>
      <w:bookmarkStart w:id="42" w:name="_Toc8894129"/>
      <w:bookmarkStart w:id="43" w:name="_Toc8894556"/>
      <w:bookmarkStart w:id="44" w:name="_Toc8905459"/>
      <w:bookmarkStart w:id="45" w:name="_Toc8918086"/>
      <w:r w:rsidRPr="00731549">
        <w:rPr>
          <w:rFonts w:cs="Arial"/>
          <w:b/>
          <w:bCs/>
          <w:color w:val="17365D" w:themeColor="text2" w:themeShade="BF"/>
          <w:spacing w:val="15"/>
          <w:szCs w:val="22"/>
        </w:rPr>
        <w:t>Wat zijn de kosten van de opleiding?</w:t>
      </w:r>
      <w:bookmarkEnd w:id="41"/>
      <w:bookmarkEnd w:id="42"/>
      <w:bookmarkEnd w:id="43"/>
      <w:bookmarkEnd w:id="44"/>
      <w:bookmarkEnd w:id="45"/>
    </w:p>
    <w:p w14:paraId="1B3A95C6" w14:textId="77777777" w:rsidR="002B1AFE" w:rsidRPr="00731549" w:rsidRDefault="002B1AFE" w:rsidP="002B1AFE">
      <w:pPr>
        <w:spacing w:after="300"/>
        <w:rPr>
          <w:rFonts w:cs="Arial"/>
          <w:szCs w:val="22"/>
        </w:rPr>
      </w:pPr>
      <w:r w:rsidRPr="00731549">
        <w:rPr>
          <w:rFonts w:cs="Arial"/>
          <w:szCs w:val="22"/>
        </w:rPr>
        <w:t>Vanaf je achttiende jaar ben je verplicht lesgeld te betalen. Voor een BOL-opleiding bedraagt in het schooljaar 2019-2020 het lesgeld € 1.168,00. Dit bedrag wordt in rekening gebracht door DUO.</w:t>
      </w:r>
    </w:p>
    <w:p w14:paraId="31909D7B" w14:textId="77777777" w:rsidR="002B1AFE" w:rsidRPr="00731549" w:rsidRDefault="002B1AFE" w:rsidP="002B1AFE">
      <w:pPr>
        <w:rPr>
          <w:rFonts w:cs="Arial"/>
          <w:szCs w:val="22"/>
        </w:rPr>
      </w:pPr>
      <w:r w:rsidRPr="00731549">
        <w:rPr>
          <w:rFonts w:cs="Arial"/>
          <w:b/>
          <w:bCs/>
          <w:color w:val="17365D" w:themeColor="text2" w:themeShade="BF"/>
          <w:szCs w:val="22"/>
        </w:rPr>
        <w:t>Bijkomende kosten:</w:t>
      </w:r>
      <w:r w:rsidRPr="00731549">
        <w:rPr>
          <w:rFonts w:cs="Arial"/>
          <w:szCs w:val="22"/>
        </w:rPr>
        <w:br/>
      </w:r>
      <w:r w:rsidRPr="00731549">
        <w:rPr>
          <w:rFonts w:cs="Arial"/>
          <w:i/>
          <w:iCs/>
          <w:szCs w:val="22"/>
        </w:rPr>
        <w:t>School voor Economie Delft</w:t>
      </w:r>
    </w:p>
    <w:p w14:paraId="13F63547" w14:textId="56AC178A" w:rsidR="002B1AFE" w:rsidRPr="00731549" w:rsidRDefault="002B1AFE" w:rsidP="00CE2022">
      <w:pPr>
        <w:pStyle w:val="Lijstalinea"/>
        <w:numPr>
          <w:ilvl w:val="0"/>
          <w:numId w:val="20"/>
        </w:numPr>
        <w:spacing w:after="100" w:afterAutospacing="1"/>
        <w:rPr>
          <w:rFonts w:cs="Arial"/>
          <w:szCs w:val="22"/>
        </w:rPr>
      </w:pPr>
      <w:r w:rsidRPr="00731549">
        <w:rPr>
          <w:rFonts w:cs="Arial"/>
          <w:szCs w:val="22"/>
        </w:rPr>
        <w:t>Reiskosten, ook in verband met je stage- of leerbedrijf, zijn voor eigen rekening.</w:t>
      </w:r>
    </w:p>
    <w:p w14:paraId="6766A41B" w14:textId="7D096A1F" w:rsidR="002B1AFE" w:rsidRPr="00731549" w:rsidRDefault="002B1AFE" w:rsidP="00CE2022">
      <w:pPr>
        <w:pStyle w:val="Lijstalinea"/>
        <w:numPr>
          <w:ilvl w:val="0"/>
          <w:numId w:val="20"/>
        </w:numPr>
        <w:spacing w:before="100" w:beforeAutospacing="1" w:after="100" w:afterAutospacing="1"/>
        <w:rPr>
          <w:rFonts w:cs="Arial"/>
          <w:szCs w:val="22"/>
        </w:rPr>
      </w:pPr>
      <w:r w:rsidRPr="00731549">
        <w:rPr>
          <w:rFonts w:cs="Arial"/>
          <w:szCs w:val="22"/>
        </w:rPr>
        <w:t xml:space="preserve">Kosten die specifiek bij deze opleiding horen zoals, excursies, workshops en lezingen </w:t>
      </w:r>
      <w:r w:rsidR="00576052" w:rsidRPr="00731549">
        <w:rPr>
          <w:rFonts w:cs="Arial"/>
          <w:szCs w:val="22"/>
        </w:rPr>
        <w:t>enz.</w:t>
      </w:r>
    </w:p>
    <w:p w14:paraId="67B28C4D" w14:textId="77777777" w:rsidR="002B1AFE" w:rsidRPr="00731549" w:rsidRDefault="002B1AFE" w:rsidP="00CE2022">
      <w:pPr>
        <w:pStyle w:val="Lijstalinea"/>
        <w:numPr>
          <w:ilvl w:val="0"/>
          <w:numId w:val="20"/>
        </w:numPr>
        <w:spacing w:before="100" w:beforeAutospacing="1"/>
        <w:rPr>
          <w:rFonts w:cs="Arial"/>
          <w:szCs w:val="22"/>
        </w:rPr>
      </w:pPr>
      <w:r w:rsidRPr="00731549">
        <w:rPr>
          <w:rFonts w:cs="Arial"/>
          <w:szCs w:val="22"/>
        </w:rPr>
        <w:t>Leermiddelen €144,-</w:t>
      </w:r>
    </w:p>
    <w:p w14:paraId="47BD66C6" w14:textId="51380F1C" w:rsidR="002B1AFE" w:rsidRPr="00731549" w:rsidRDefault="00CE2022" w:rsidP="002B1AFE">
      <w:pPr>
        <w:rPr>
          <w:rFonts w:cs="Arial"/>
          <w:szCs w:val="22"/>
        </w:rPr>
      </w:pPr>
      <w:r w:rsidRPr="00731549">
        <w:rPr>
          <w:rFonts w:cs="Arial"/>
          <w:i/>
          <w:iCs/>
          <w:szCs w:val="22"/>
        </w:rPr>
        <w:t xml:space="preserve">            </w:t>
      </w:r>
      <w:r w:rsidR="002B1AFE" w:rsidRPr="00731549">
        <w:rPr>
          <w:rFonts w:cs="Arial"/>
          <w:i/>
          <w:iCs/>
          <w:szCs w:val="22"/>
        </w:rPr>
        <w:t>School voor Administratie Den Haag</w:t>
      </w:r>
    </w:p>
    <w:p w14:paraId="481C9CFC" w14:textId="77777777" w:rsidR="002B1AFE" w:rsidRPr="00731549" w:rsidRDefault="002B1AFE" w:rsidP="00CE2022">
      <w:pPr>
        <w:pStyle w:val="Lijstalinea"/>
        <w:numPr>
          <w:ilvl w:val="0"/>
          <w:numId w:val="25"/>
        </w:numPr>
        <w:spacing w:after="100" w:afterAutospacing="1"/>
        <w:rPr>
          <w:rFonts w:cs="Arial"/>
          <w:szCs w:val="22"/>
        </w:rPr>
      </w:pPr>
      <w:r w:rsidRPr="00731549">
        <w:rPr>
          <w:rFonts w:cs="Arial"/>
          <w:szCs w:val="22"/>
        </w:rPr>
        <w:t>Reiskosten, ook in verband met je stage- of leerbedrijf, zijn voor eigen rekening.</w:t>
      </w:r>
    </w:p>
    <w:p w14:paraId="0CBF4E56" w14:textId="77777777" w:rsidR="002B1AFE" w:rsidRPr="00731549" w:rsidRDefault="002B1AFE" w:rsidP="00CE2022">
      <w:pPr>
        <w:pStyle w:val="Lijstalinea"/>
        <w:numPr>
          <w:ilvl w:val="0"/>
          <w:numId w:val="25"/>
        </w:numPr>
        <w:spacing w:before="100" w:beforeAutospacing="1" w:after="100" w:afterAutospacing="1"/>
        <w:rPr>
          <w:rFonts w:cs="Arial"/>
          <w:szCs w:val="22"/>
        </w:rPr>
      </w:pPr>
      <w:r w:rsidRPr="00731549">
        <w:rPr>
          <w:rFonts w:cs="Arial"/>
          <w:szCs w:val="22"/>
        </w:rPr>
        <w:t>Kosten die specifiek bij deze opleiding horen zoals, excursies, workshops en lezingen enz.</w:t>
      </w:r>
    </w:p>
    <w:p w14:paraId="222CE41A" w14:textId="5B6B365B" w:rsidR="002B1AFE" w:rsidRPr="00731549" w:rsidRDefault="002B1AFE" w:rsidP="00CE2022">
      <w:pPr>
        <w:pStyle w:val="Lijstalinea"/>
        <w:numPr>
          <w:ilvl w:val="0"/>
          <w:numId w:val="25"/>
        </w:numPr>
        <w:spacing w:before="100" w:beforeAutospacing="1"/>
        <w:rPr>
          <w:rFonts w:cs="Arial"/>
          <w:szCs w:val="22"/>
        </w:rPr>
      </w:pPr>
      <w:r w:rsidRPr="00731549">
        <w:rPr>
          <w:rFonts w:cs="Arial"/>
          <w:szCs w:val="22"/>
        </w:rPr>
        <w:t xml:space="preserve">Leermiddelen </w:t>
      </w:r>
      <w:r w:rsidR="003854F7">
        <w:rPr>
          <w:rFonts w:cs="Arial"/>
          <w:szCs w:val="22"/>
        </w:rPr>
        <w:t>\</w:t>
      </w:r>
      <w:r w:rsidR="0037343A">
        <w:rPr>
          <w:rFonts w:cs="Arial"/>
          <w:szCs w:val="22"/>
        </w:rPr>
        <w:t xml:space="preserve"> </w:t>
      </w:r>
      <w:r w:rsidRPr="00731549">
        <w:rPr>
          <w:rFonts w:cs="Arial"/>
          <w:szCs w:val="22"/>
        </w:rPr>
        <w:t>krijg je vanaf januari 2019 in bruikleen van de school. Hier zitten geen extra kosten aan verbonden.</w:t>
      </w:r>
    </w:p>
    <w:p w14:paraId="1296AC5B" w14:textId="77777777" w:rsidR="002B1AFE" w:rsidRPr="00731549" w:rsidRDefault="002B1AFE" w:rsidP="002B1AFE">
      <w:pPr>
        <w:outlineLvl w:val="1"/>
        <w:rPr>
          <w:rFonts w:cs="Arial"/>
          <w:b/>
          <w:bCs/>
          <w:spacing w:val="15"/>
          <w:szCs w:val="22"/>
        </w:rPr>
      </w:pPr>
    </w:p>
    <w:p w14:paraId="2F378F64" w14:textId="48E4F4F8" w:rsidR="002B1AFE" w:rsidRPr="00731549" w:rsidRDefault="002B1AFE" w:rsidP="002B1AFE">
      <w:pPr>
        <w:outlineLvl w:val="1"/>
        <w:rPr>
          <w:rFonts w:cs="Arial"/>
          <w:b/>
          <w:bCs/>
          <w:color w:val="17365D" w:themeColor="text2" w:themeShade="BF"/>
          <w:spacing w:val="15"/>
          <w:szCs w:val="22"/>
        </w:rPr>
      </w:pPr>
      <w:bookmarkStart w:id="46" w:name="_Toc8303913"/>
      <w:bookmarkStart w:id="47" w:name="_Toc8894130"/>
      <w:bookmarkStart w:id="48" w:name="_Toc8894557"/>
      <w:bookmarkStart w:id="49" w:name="_Toc8905460"/>
      <w:bookmarkStart w:id="50" w:name="_Toc8918087"/>
      <w:r w:rsidRPr="00731549">
        <w:rPr>
          <w:rFonts w:cs="Arial"/>
          <w:b/>
          <w:bCs/>
          <w:color w:val="17365D" w:themeColor="text2" w:themeShade="BF"/>
          <w:spacing w:val="15"/>
          <w:szCs w:val="22"/>
        </w:rPr>
        <w:t>Welke eigenschappen heb ik nodig?</w:t>
      </w:r>
      <w:bookmarkEnd w:id="46"/>
      <w:bookmarkEnd w:id="47"/>
      <w:bookmarkEnd w:id="48"/>
      <w:bookmarkEnd w:id="49"/>
      <w:bookmarkEnd w:id="50"/>
    </w:p>
    <w:p w14:paraId="0184AFEC" w14:textId="77777777" w:rsidR="002B1AFE" w:rsidRPr="00731549" w:rsidRDefault="002B1AFE" w:rsidP="002B1AFE">
      <w:pPr>
        <w:rPr>
          <w:rFonts w:cs="Arial"/>
          <w:szCs w:val="22"/>
        </w:rPr>
      </w:pPr>
      <w:r w:rsidRPr="00731549">
        <w:rPr>
          <w:rFonts w:cs="Arial"/>
          <w:szCs w:val="22"/>
        </w:rPr>
        <w:t>Je beheerst de Nederlandse taal goed. Je beschikt over goede communicatieve en sociale vaardigheden. Je hebt een verzorgd uiterlijk.</w:t>
      </w:r>
    </w:p>
    <w:p w14:paraId="08A54214" w14:textId="77777777" w:rsidR="002B1AFE" w:rsidRPr="00731549" w:rsidRDefault="002B1AFE" w:rsidP="002B1AFE">
      <w:pPr>
        <w:outlineLvl w:val="1"/>
        <w:rPr>
          <w:rFonts w:cs="Arial"/>
          <w:b/>
          <w:bCs/>
          <w:spacing w:val="15"/>
          <w:szCs w:val="22"/>
        </w:rPr>
      </w:pPr>
    </w:p>
    <w:p w14:paraId="5A5D93E0" w14:textId="395EE5DE" w:rsidR="002B1AFE" w:rsidRPr="00731549" w:rsidRDefault="002B1AFE" w:rsidP="002B1AFE">
      <w:pPr>
        <w:outlineLvl w:val="1"/>
        <w:rPr>
          <w:rFonts w:cs="Arial"/>
          <w:b/>
          <w:bCs/>
          <w:color w:val="17365D" w:themeColor="text2" w:themeShade="BF"/>
          <w:spacing w:val="15"/>
          <w:szCs w:val="22"/>
        </w:rPr>
      </w:pPr>
      <w:bookmarkStart w:id="51" w:name="_Toc8303914"/>
      <w:bookmarkStart w:id="52" w:name="_Toc8894131"/>
      <w:bookmarkStart w:id="53" w:name="_Toc8894558"/>
      <w:bookmarkStart w:id="54" w:name="_Toc8905461"/>
      <w:bookmarkStart w:id="55" w:name="_Toc8918088"/>
      <w:r w:rsidRPr="00731549">
        <w:rPr>
          <w:rFonts w:cs="Arial"/>
          <w:b/>
          <w:bCs/>
          <w:color w:val="17365D" w:themeColor="text2" w:themeShade="BF"/>
          <w:spacing w:val="15"/>
          <w:szCs w:val="22"/>
        </w:rPr>
        <w:t>Welke vervolgopleiding kan ik na deze opleiding doen?</w:t>
      </w:r>
      <w:bookmarkEnd w:id="51"/>
      <w:bookmarkEnd w:id="52"/>
      <w:bookmarkEnd w:id="53"/>
      <w:bookmarkEnd w:id="54"/>
      <w:bookmarkEnd w:id="55"/>
    </w:p>
    <w:p w14:paraId="52FED97B" w14:textId="3A79F6FA" w:rsidR="002B1AFE" w:rsidRPr="00731549" w:rsidRDefault="002B1AFE" w:rsidP="002B1AFE">
      <w:pPr>
        <w:rPr>
          <w:rFonts w:cs="Arial"/>
          <w:szCs w:val="22"/>
        </w:rPr>
      </w:pPr>
      <w:r w:rsidRPr="00731549">
        <w:rPr>
          <w:rFonts w:cs="Arial"/>
          <w:szCs w:val="22"/>
        </w:rPr>
        <w:t xml:space="preserve">Na het afronden van deze opleiding kan </w:t>
      </w:r>
      <w:r w:rsidR="009253BB" w:rsidRPr="00731549">
        <w:rPr>
          <w:rFonts w:cs="Arial"/>
          <w:szCs w:val="22"/>
        </w:rPr>
        <w:t>je met</w:t>
      </w:r>
      <w:r w:rsidRPr="00731549">
        <w:rPr>
          <w:rFonts w:cs="Arial"/>
          <w:szCs w:val="22"/>
        </w:rPr>
        <w:t xml:space="preserve"> een mbo-niveau 3 of 4 opleiding starten. De School voor Economie Delft biedt de mogelijkheid om binnen de school door te stromen.</w:t>
      </w:r>
    </w:p>
    <w:p w14:paraId="12BEDEB3" w14:textId="77777777" w:rsidR="007F17B4" w:rsidRPr="007F17B4" w:rsidRDefault="007F17B4" w:rsidP="00953120">
      <w:pPr>
        <w:spacing w:before="100" w:beforeAutospacing="1" w:after="100" w:afterAutospacing="1"/>
        <w:rPr>
          <w:rFonts w:cs="Arial"/>
          <w:b/>
          <w:color w:val="17365D" w:themeColor="text2" w:themeShade="BF"/>
          <w:szCs w:val="22"/>
        </w:rPr>
      </w:pPr>
    </w:p>
    <w:p w14:paraId="47A12502" w14:textId="03E4D587" w:rsidR="00482DCF" w:rsidRPr="00482DCF" w:rsidRDefault="00220FAD" w:rsidP="00482DCF">
      <w:pPr>
        <w:spacing w:before="100" w:beforeAutospacing="1" w:after="100" w:afterAutospacing="1"/>
        <w:rPr>
          <w:rFonts w:cs="Arial"/>
          <w:szCs w:val="22"/>
        </w:rPr>
      </w:pPr>
      <w:r>
        <w:rPr>
          <w:rFonts w:cs="Arial"/>
          <w:szCs w:val="22"/>
        </w:rPr>
        <w:t xml:space="preserve"> </w:t>
      </w:r>
    </w:p>
    <w:p w14:paraId="0270D864" w14:textId="77777777" w:rsidR="002B1AFE" w:rsidRDefault="002B1AFE" w:rsidP="002B1AFE">
      <w:pPr>
        <w:pStyle w:val="Kop2"/>
        <w:spacing w:before="150"/>
      </w:pPr>
      <w:r>
        <w:t xml:space="preserve"> </w:t>
      </w:r>
    </w:p>
    <w:p w14:paraId="74D25E26" w14:textId="77777777" w:rsidR="002B1AFE" w:rsidRDefault="002B1AFE">
      <w:pPr>
        <w:rPr>
          <w:b/>
        </w:rPr>
      </w:pPr>
      <w:r>
        <w:br w:type="page"/>
      </w:r>
    </w:p>
    <w:p w14:paraId="2DE74302" w14:textId="11402464" w:rsidR="002B1AFE" w:rsidRPr="00731549" w:rsidRDefault="002B1AFE" w:rsidP="002B1AFE">
      <w:pPr>
        <w:pStyle w:val="Kop20"/>
        <w:rPr>
          <w:sz w:val="28"/>
          <w:szCs w:val="28"/>
        </w:rPr>
      </w:pPr>
      <w:bookmarkStart w:id="56" w:name="_Toc8303915"/>
      <w:bookmarkStart w:id="57" w:name="_Toc8894132"/>
      <w:bookmarkStart w:id="58" w:name="_Toc8894559"/>
      <w:bookmarkStart w:id="59" w:name="_Toc8905462"/>
      <w:bookmarkStart w:id="60" w:name="_Toc8918089"/>
      <w:r w:rsidRPr="00731549">
        <w:rPr>
          <w:sz w:val="28"/>
          <w:szCs w:val="28"/>
        </w:rPr>
        <w:lastRenderedPageBreak/>
        <w:t>Medewerker financiële administratie</w:t>
      </w:r>
      <w:bookmarkEnd w:id="56"/>
      <w:bookmarkEnd w:id="57"/>
      <w:bookmarkEnd w:id="58"/>
      <w:bookmarkEnd w:id="59"/>
      <w:bookmarkEnd w:id="60"/>
      <w:r w:rsidR="00576052" w:rsidRPr="00731549">
        <w:rPr>
          <w:sz w:val="28"/>
          <w:szCs w:val="28"/>
        </w:rPr>
        <w:t xml:space="preserve">     </w:t>
      </w:r>
    </w:p>
    <w:p w14:paraId="4B1D35FD" w14:textId="77777777" w:rsidR="002B1AFE" w:rsidRPr="00731549" w:rsidRDefault="002B1AFE" w:rsidP="002B1AFE">
      <w:pPr>
        <w:pStyle w:val="Kop20"/>
        <w:rPr>
          <w:b/>
          <w:sz w:val="28"/>
          <w:szCs w:val="28"/>
        </w:rPr>
      </w:pPr>
    </w:p>
    <w:p w14:paraId="43C19038" w14:textId="678DEF2B" w:rsidR="002B1AFE" w:rsidRPr="00731549" w:rsidRDefault="002B1AFE" w:rsidP="002B1AFE">
      <w:pPr>
        <w:pStyle w:val="Kop20"/>
        <w:rPr>
          <w:b/>
          <w:sz w:val="22"/>
          <w:szCs w:val="22"/>
        </w:rPr>
      </w:pPr>
      <w:bookmarkStart w:id="61" w:name="_Toc8303916"/>
      <w:bookmarkStart w:id="62" w:name="_Toc8894133"/>
      <w:bookmarkStart w:id="63" w:name="_Toc8894560"/>
      <w:bookmarkStart w:id="64" w:name="_Toc8905463"/>
      <w:bookmarkStart w:id="65" w:name="_Toc8918090"/>
      <w:r w:rsidRPr="00731549">
        <w:rPr>
          <w:b/>
          <w:sz w:val="22"/>
          <w:szCs w:val="22"/>
        </w:rPr>
        <w:t>Welke vooropleiding heb ik nodig?</w:t>
      </w:r>
      <w:bookmarkEnd w:id="61"/>
      <w:bookmarkEnd w:id="62"/>
      <w:bookmarkEnd w:id="63"/>
      <w:bookmarkEnd w:id="64"/>
      <w:bookmarkEnd w:id="65"/>
    </w:p>
    <w:p w14:paraId="73C69BBE" w14:textId="464C9F26" w:rsidR="002B1AFE" w:rsidRPr="00731549" w:rsidRDefault="00576052" w:rsidP="002B1AFE">
      <w:pPr>
        <w:numPr>
          <w:ilvl w:val="0"/>
          <w:numId w:val="16"/>
        </w:numPr>
        <w:spacing w:before="100" w:beforeAutospacing="1" w:after="100" w:afterAutospacing="1"/>
        <w:ind w:left="0"/>
        <w:rPr>
          <w:rFonts w:cs="Arial"/>
          <w:szCs w:val="22"/>
        </w:rPr>
      </w:pPr>
      <w:r w:rsidRPr="00731549">
        <w:rPr>
          <w:rFonts w:cs="Arial"/>
          <w:szCs w:val="22"/>
        </w:rPr>
        <w:t>Vmbo</w:t>
      </w:r>
      <w:r w:rsidR="002B1AFE" w:rsidRPr="00731549">
        <w:rPr>
          <w:rFonts w:cs="Arial"/>
          <w:szCs w:val="22"/>
        </w:rPr>
        <w:t>-diploma basisberoepsgerichte leerweg, met in het vakkenpakket wiskunde en Engels</w:t>
      </w:r>
    </w:p>
    <w:p w14:paraId="2551BB57" w14:textId="77777777" w:rsidR="002B1AFE" w:rsidRPr="00731549" w:rsidRDefault="002B1AFE" w:rsidP="002B1AFE">
      <w:pPr>
        <w:pStyle w:val="Kop20"/>
        <w:rPr>
          <w:b/>
          <w:sz w:val="22"/>
          <w:szCs w:val="22"/>
        </w:rPr>
      </w:pPr>
      <w:bookmarkStart w:id="66" w:name="_Toc8303917"/>
      <w:bookmarkStart w:id="67" w:name="_Toc8894134"/>
      <w:bookmarkStart w:id="68" w:name="_Toc8894561"/>
      <w:bookmarkStart w:id="69" w:name="_Toc8905464"/>
      <w:bookmarkStart w:id="70" w:name="_Toc8918091"/>
      <w:r w:rsidRPr="00731549">
        <w:rPr>
          <w:b/>
          <w:sz w:val="22"/>
          <w:szCs w:val="22"/>
        </w:rPr>
        <w:t>Kan ik vrijstelling krijgen?</w:t>
      </w:r>
      <w:bookmarkEnd w:id="66"/>
      <w:bookmarkEnd w:id="67"/>
      <w:bookmarkEnd w:id="68"/>
      <w:bookmarkEnd w:id="69"/>
      <w:bookmarkEnd w:id="70"/>
    </w:p>
    <w:p w14:paraId="71D74F16" w14:textId="0C0BCD31" w:rsidR="002B1AFE" w:rsidRPr="00731549" w:rsidRDefault="002B1AFE" w:rsidP="002B1AFE">
      <w:pPr>
        <w:spacing w:before="300" w:after="300"/>
        <w:rPr>
          <w:rFonts w:cs="Arial"/>
          <w:szCs w:val="22"/>
        </w:rPr>
      </w:pPr>
      <w:r w:rsidRPr="00731549">
        <w:rPr>
          <w:rFonts w:cs="Arial"/>
          <w:szCs w:val="22"/>
        </w:rPr>
        <w:t>Soms is het mogelijk vrijstelling te krijgen voor één of meer onderdelen. Dat hangt af van je werkervaring, diploma’s of eerder gevolgde opleidingen en cursussen. Je kunt bij ons ook verkorte opleidingen volgen.</w:t>
      </w:r>
    </w:p>
    <w:p w14:paraId="6C01FBBF" w14:textId="77777777" w:rsidR="002B1AFE" w:rsidRPr="00731549" w:rsidRDefault="002B1AFE" w:rsidP="002B1AFE">
      <w:pPr>
        <w:spacing w:before="300" w:after="300"/>
        <w:rPr>
          <w:rFonts w:cs="Arial"/>
          <w:szCs w:val="22"/>
        </w:rPr>
      </w:pPr>
      <w:bookmarkStart w:id="71" w:name="_Toc8303918"/>
      <w:bookmarkStart w:id="72" w:name="_Toc8894135"/>
      <w:bookmarkStart w:id="73" w:name="_Toc8894562"/>
      <w:bookmarkStart w:id="74" w:name="_Toc8905465"/>
      <w:bookmarkStart w:id="75" w:name="_Toc8918092"/>
      <w:r w:rsidRPr="00731549">
        <w:rPr>
          <w:rStyle w:val="Kop2Char0"/>
          <w:b/>
          <w:sz w:val="22"/>
          <w:szCs w:val="22"/>
        </w:rPr>
        <w:t>Wat zijn de kosten van de opleiding?</w:t>
      </w:r>
      <w:bookmarkEnd w:id="71"/>
      <w:bookmarkEnd w:id="72"/>
      <w:bookmarkEnd w:id="73"/>
      <w:bookmarkEnd w:id="74"/>
      <w:bookmarkEnd w:id="75"/>
      <w:r w:rsidRPr="00731549">
        <w:rPr>
          <w:rStyle w:val="Kop2Char0"/>
          <w:b/>
          <w:sz w:val="22"/>
          <w:szCs w:val="22"/>
        </w:rPr>
        <w:br/>
      </w:r>
      <w:r w:rsidRPr="00731549">
        <w:rPr>
          <w:rFonts w:cs="Arial"/>
          <w:szCs w:val="22"/>
        </w:rPr>
        <w:t xml:space="preserve">Vanaf je achttiende jaar ben je verplicht lesgeld te betalen. Voor een BOL-opleiding bedraagt in het schooljaar 2019-2020 het lesgeld € 1.168,00. Dit bedrag wordt in rekening gebracht door DUO. </w:t>
      </w:r>
    </w:p>
    <w:p w14:paraId="2323B8DD" w14:textId="77777777" w:rsidR="002B1AFE" w:rsidRPr="00731549" w:rsidRDefault="002B1AFE" w:rsidP="002B1AFE">
      <w:pPr>
        <w:spacing w:before="300" w:after="300"/>
        <w:rPr>
          <w:rFonts w:cs="Arial"/>
          <w:szCs w:val="22"/>
        </w:rPr>
      </w:pPr>
      <w:r w:rsidRPr="00731549">
        <w:rPr>
          <w:rFonts w:cs="Arial"/>
          <w:b/>
          <w:bCs/>
          <w:color w:val="17365D" w:themeColor="text2" w:themeShade="BF"/>
          <w:szCs w:val="22"/>
        </w:rPr>
        <w:t xml:space="preserve">Bijkomende </w:t>
      </w:r>
      <w:r w:rsidRPr="00061417">
        <w:rPr>
          <w:rFonts w:cs="Arial"/>
          <w:b/>
          <w:bCs/>
          <w:color w:val="17365D"/>
          <w:szCs w:val="22"/>
        </w:rPr>
        <w:t>kosten</w:t>
      </w:r>
      <w:r w:rsidRPr="00731549">
        <w:rPr>
          <w:rFonts w:cs="Arial"/>
          <w:b/>
          <w:bCs/>
          <w:color w:val="17365D" w:themeColor="text2" w:themeShade="BF"/>
          <w:szCs w:val="22"/>
        </w:rPr>
        <w:t>:</w:t>
      </w:r>
      <w:r w:rsidRPr="00731549">
        <w:rPr>
          <w:rFonts w:cs="Arial"/>
          <w:color w:val="17365D" w:themeColor="text2" w:themeShade="BF"/>
          <w:szCs w:val="22"/>
        </w:rPr>
        <w:br/>
      </w:r>
      <w:r w:rsidRPr="00731549">
        <w:rPr>
          <w:rFonts w:cs="Arial"/>
          <w:i/>
          <w:iCs/>
          <w:szCs w:val="22"/>
        </w:rPr>
        <w:t>School voor Economie Delft</w:t>
      </w:r>
      <w:r w:rsidRPr="00731549">
        <w:rPr>
          <w:rFonts w:cs="Arial"/>
          <w:szCs w:val="22"/>
        </w:rPr>
        <w:t xml:space="preserve"> </w:t>
      </w:r>
    </w:p>
    <w:p w14:paraId="2C77AE1C" w14:textId="77777777" w:rsidR="002B1AFE" w:rsidRPr="00731549" w:rsidRDefault="002B1AFE" w:rsidP="00CE2022">
      <w:pPr>
        <w:pStyle w:val="Lijstalinea"/>
        <w:numPr>
          <w:ilvl w:val="0"/>
          <w:numId w:val="26"/>
        </w:numPr>
        <w:spacing w:before="100" w:beforeAutospacing="1" w:after="100" w:afterAutospacing="1"/>
        <w:rPr>
          <w:rFonts w:cs="Arial"/>
          <w:szCs w:val="22"/>
        </w:rPr>
      </w:pPr>
      <w:r w:rsidRPr="00731549">
        <w:rPr>
          <w:rFonts w:cs="Arial"/>
          <w:szCs w:val="22"/>
        </w:rPr>
        <w:t xml:space="preserve">Reiskosten, ook in verband met je stage- of leerbedrijf, zijn voor eigen rekening. </w:t>
      </w:r>
    </w:p>
    <w:p w14:paraId="065F2804" w14:textId="77777777" w:rsidR="002B1AFE" w:rsidRPr="00731549" w:rsidRDefault="002B1AFE" w:rsidP="00CE2022">
      <w:pPr>
        <w:pStyle w:val="Lijstalinea"/>
        <w:numPr>
          <w:ilvl w:val="0"/>
          <w:numId w:val="26"/>
        </w:numPr>
        <w:spacing w:before="100" w:beforeAutospacing="1" w:after="100" w:afterAutospacing="1"/>
        <w:rPr>
          <w:rFonts w:cs="Arial"/>
          <w:szCs w:val="22"/>
        </w:rPr>
      </w:pPr>
      <w:r w:rsidRPr="00731549">
        <w:rPr>
          <w:rFonts w:cs="Arial"/>
          <w:szCs w:val="22"/>
        </w:rPr>
        <w:t>Kosten die specifiek bij deze opleiding horen zoals, excursies, workshops en lezingen enz.</w:t>
      </w:r>
    </w:p>
    <w:p w14:paraId="0B8ECBA4" w14:textId="77777777" w:rsidR="002B1AFE" w:rsidRPr="00731549" w:rsidRDefault="002B1AFE" w:rsidP="00CE2022">
      <w:pPr>
        <w:pStyle w:val="Lijstalinea"/>
        <w:numPr>
          <w:ilvl w:val="0"/>
          <w:numId w:val="26"/>
        </w:numPr>
        <w:spacing w:before="100" w:beforeAutospacing="1" w:after="100" w:afterAutospacing="1"/>
        <w:rPr>
          <w:rFonts w:cs="Arial"/>
          <w:szCs w:val="22"/>
        </w:rPr>
      </w:pPr>
      <w:r w:rsidRPr="00731549">
        <w:rPr>
          <w:rFonts w:cs="Arial"/>
          <w:szCs w:val="22"/>
        </w:rPr>
        <w:t xml:space="preserve">Leermiddelen €144,- </w:t>
      </w:r>
    </w:p>
    <w:p w14:paraId="0027102C" w14:textId="77777777" w:rsidR="002B1AFE" w:rsidRPr="00731549" w:rsidRDefault="002B1AFE" w:rsidP="002B1AFE">
      <w:pPr>
        <w:spacing w:before="300" w:after="300"/>
        <w:rPr>
          <w:rFonts w:cs="Arial"/>
          <w:szCs w:val="22"/>
        </w:rPr>
      </w:pPr>
      <w:r w:rsidRPr="00731549">
        <w:rPr>
          <w:rFonts w:cs="Arial"/>
          <w:i/>
          <w:iCs/>
          <w:szCs w:val="22"/>
        </w:rPr>
        <w:t>School voor Administratie Den Haag</w:t>
      </w:r>
      <w:r w:rsidRPr="00731549">
        <w:rPr>
          <w:rFonts w:cs="Arial"/>
          <w:szCs w:val="22"/>
        </w:rPr>
        <w:t xml:space="preserve"> </w:t>
      </w:r>
    </w:p>
    <w:p w14:paraId="75A4274C" w14:textId="77777777" w:rsidR="002B1AFE" w:rsidRPr="00731549" w:rsidRDefault="002B1AFE" w:rsidP="00CE2022">
      <w:pPr>
        <w:pStyle w:val="Lijstalinea"/>
        <w:numPr>
          <w:ilvl w:val="0"/>
          <w:numId w:val="27"/>
        </w:numPr>
        <w:spacing w:before="100" w:beforeAutospacing="1" w:after="100" w:afterAutospacing="1"/>
        <w:rPr>
          <w:rFonts w:cs="Arial"/>
          <w:szCs w:val="22"/>
        </w:rPr>
      </w:pPr>
      <w:r w:rsidRPr="00731549">
        <w:rPr>
          <w:rFonts w:cs="Arial"/>
          <w:szCs w:val="22"/>
        </w:rPr>
        <w:t xml:space="preserve">Reiskosten, ook in verband met je stage- of leerbedrijf, zijn voor eigen rekening. </w:t>
      </w:r>
    </w:p>
    <w:p w14:paraId="35847B1C" w14:textId="77777777" w:rsidR="002B1AFE" w:rsidRPr="00731549" w:rsidRDefault="002B1AFE" w:rsidP="00CE2022">
      <w:pPr>
        <w:pStyle w:val="Lijstalinea"/>
        <w:numPr>
          <w:ilvl w:val="0"/>
          <w:numId w:val="27"/>
        </w:numPr>
        <w:spacing w:before="100" w:beforeAutospacing="1" w:after="100" w:afterAutospacing="1"/>
        <w:rPr>
          <w:rFonts w:cs="Arial"/>
          <w:szCs w:val="22"/>
        </w:rPr>
      </w:pPr>
      <w:r w:rsidRPr="00731549">
        <w:rPr>
          <w:rFonts w:cs="Arial"/>
          <w:szCs w:val="22"/>
        </w:rPr>
        <w:t xml:space="preserve">Kosten die specifiek bij deze opleiding horen zoals, excursies, workshops en lezingen enz. </w:t>
      </w:r>
    </w:p>
    <w:p w14:paraId="3673A3A2" w14:textId="77777777" w:rsidR="002B1AFE" w:rsidRPr="00731549" w:rsidRDefault="002B1AFE" w:rsidP="00CE2022">
      <w:pPr>
        <w:pStyle w:val="Lijstalinea"/>
        <w:numPr>
          <w:ilvl w:val="0"/>
          <w:numId w:val="27"/>
        </w:numPr>
        <w:spacing w:before="100" w:beforeAutospacing="1" w:after="100" w:afterAutospacing="1"/>
        <w:rPr>
          <w:rFonts w:cs="Arial"/>
          <w:szCs w:val="22"/>
        </w:rPr>
      </w:pPr>
      <w:r w:rsidRPr="00731549">
        <w:rPr>
          <w:rFonts w:cs="Arial"/>
          <w:szCs w:val="22"/>
        </w:rPr>
        <w:t>Leermiddelen krijg je vanaf januari 2019 in bruikleen van de school. Hier zitten geen extra kosten aan verbonden.</w:t>
      </w:r>
    </w:p>
    <w:p w14:paraId="0D595C1D" w14:textId="77777777" w:rsidR="002B1AFE" w:rsidRPr="00731549" w:rsidRDefault="002B1AFE" w:rsidP="002B1AFE">
      <w:pPr>
        <w:pStyle w:val="Kop20"/>
        <w:rPr>
          <w:b/>
          <w:sz w:val="22"/>
          <w:szCs w:val="22"/>
        </w:rPr>
      </w:pPr>
      <w:bookmarkStart w:id="76" w:name="_Toc8303919"/>
      <w:bookmarkStart w:id="77" w:name="_Toc8894136"/>
      <w:bookmarkStart w:id="78" w:name="_Toc8894563"/>
      <w:bookmarkStart w:id="79" w:name="_Toc8905466"/>
      <w:bookmarkStart w:id="80" w:name="_Toc8918093"/>
      <w:r w:rsidRPr="00731549">
        <w:rPr>
          <w:b/>
          <w:sz w:val="22"/>
          <w:szCs w:val="22"/>
        </w:rPr>
        <w:t>Welke eigenschappen heb ik nodig?</w:t>
      </w:r>
      <w:bookmarkEnd w:id="76"/>
      <w:bookmarkEnd w:id="77"/>
      <w:bookmarkEnd w:id="78"/>
      <w:bookmarkEnd w:id="79"/>
      <w:bookmarkEnd w:id="80"/>
    </w:p>
    <w:p w14:paraId="382F8B58" w14:textId="77777777" w:rsidR="002B1AFE" w:rsidRPr="00731549" w:rsidRDefault="002B1AFE" w:rsidP="002B1AFE">
      <w:pPr>
        <w:spacing w:before="300" w:after="300"/>
        <w:rPr>
          <w:rFonts w:cs="Arial"/>
          <w:szCs w:val="22"/>
        </w:rPr>
      </w:pPr>
      <w:r w:rsidRPr="00731549">
        <w:rPr>
          <w:rFonts w:cs="Arial"/>
          <w:szCs w:val="22"/>
        </w:rPr>
        <w:t>Je bent zorgvuldig, nauwkeurig en je kunt goed met vertrouwelijke informatie omgaan.</w:t>
      </w:r>
    </w:p>
    <w:p w14:paraId="13017B66" w14:textId="77777777" w:rsidR="002B1AFE" w:rsidRPr="00731549" w:rsidRDefault="002B1AFE" w:rsidP="002B1AFE">
      <w:pPr>
        <w:pStyle w:val="Kop20"/>
        <w:rPr>
          <w:b/>
          <w:sz w:val="22"/>
          <w:szCs w:val="22"/>
        </w:rPr>
      </w:pPr>
      <w:bookmarkStart w:id="81" w:name="_Toc8303920"/>
      <w:bookmarkStart w:id="82" w:name="_Toc8894137"/>
      <w:bookmarkStart w:id="83" w:name="_Toc8894564"/>
      <w:bookmarkStart w:id="84" w:name="_Toc8905467"/>
      <w:bookmarkStart w:id="85" w:name="_Toc8918094"/>
      <w:r w:rsidRPr="00731549">
        <w:rPr>
          <w:b/>
          <w:sz w:val="22"/>
          <w:szCs w:val="22"/>
        </w:rPr>
        <w:t>Welke vervolgopleiding kan ik na deze opleiding doen?</w:t>
      </w:r>
      <w:bookmarkEnd w:id="81"/>
      <w:bookmarkEnd w:id="82"/>
      <w:bookmarkEnd w:id="83"/>
      <w:bookmarkEnd w:id="84"/>
      <w:bookmarkEnd w:id="85"/>
    </w:p>
    <w:p w14:paraId="3AE7B605" w14:textId="4524D1E2" w:rsidR="002B1AFE" w:rsidRPr="00731549" w:rsidRDefault="002B1AFE" w:rsidP="002B1AFE">
      <w:pPr>
        <w:spacing w:before="300" w:after="300"/>
        <w:rPr>
          <w:rFonts w:cs="Arial"/>
          <w:szCs w:val="22"/>
        </w:rPr>
      </w:pPr>
      <w:r w:rsidRPr="00731549">
        <w:rPr>
          <w:rFonts w:cs="Arial"/>
          <w:szCs w:val="22"/>
        </w:rPr>
        <w:t>Na het afronden van deze opleiding kan je met een mbo-niveau 3 of 4 opleiding starten.</w:t>
      </w:r>
      <w:r w:rsidRPr="00731549">
        <w:rPr>
          <w:rFonts w:cs="Arial"/>
          <w:szCs w:val="22"/>
        </w:rPr>
        <w:br/>
        <w:t xml:space="preserve">De School voor Economie Delft biedt de mogelijkheid om binnen de school door te </w:t>
      </w:r>
      <w:r w:rsidR="00576052" w:rsidRPr="00731549">
        <w:rPr>
          <w:rFonts w:cs="Arial"/>
          <w:szCs w:val="22"/>
        </w:rPr>
        <w:t xml:space="preserve"> </w:t>
      </w:r>
    </w:p>
    <w:p w14:paraId="30949F3F" w14:textId="77777777" w:rsidR="00576052" w:rsidRDefault="00576052" w:rsidP="002B1AFE">
      <w:pPr>
        <w:spacing w:before="300" w:after="300"/>
        <w:rPr>
          <w:rFonts w:cs="Arial"/>
          <w:sz w:val="24"/>
          <w:szCs w:val="24"/>
        </w:rPr>
      </w:pPr>
    </w:p>
    <w:p w14:paraId="71FAFF66" w14:textId="77777777" w:rsidR="00576052" w:rsidRPr="002B1AFE" w:rsidRDefault="00576052" w:rsidP="002B1AFE">
      <w:pPr>
        <w:spacing w:before="300" w:after="300"/>
        <w:rPr>
          <w:rFonts w:cs="Arial"/>
          <w:sz w:val="24"/>
          <w:szCs w:val="24"/>
        </w:rPr>
      </w:pPr>
    </w:p>
    <w:p w14:paraId="7DE1197A" w14:textId="49627FEA" w:rsidR="00B85D60" w:rsidRDefault="00564F41" w:rsidP="00564F41">
      <w:pPr>
        <w:pStyle w:val="Kop20"/>
      </w:pPr>
      <w:bookmarkStart w:id="86" w:name="_Toc8918096"/>
      <w:bookmarkStart w:id="87" w:name="_Toc8303921"/>
      <w:bookmarkStart w:id="88" w:name="_Toc8918095"/>
      <w:r>
        <w:br w:type="page"/>
      </w:r>
      <w:r>
        <w:rPr>
          <w:noProof/>
        </w:rPr>
        <w:lastRenderedPageBreak/>
        <w:drawing>
          <wp:anchor distT="0" distB="0" distL="114300" distR="114300" simplePos="0" relativeHeight="251679744" behindDoc="1" locked="0" layoutInCell="1" allowOverlap="1" wp14:anchorId="2A988C84" wp14:editId="44CDCC4E">
            <wp:simplePos x="0" y="0"/>
            <wp:positionH relativeFrom="page">
              <wp:align>left</wp:align>
            </wp:positionH>
            <wp:positionV relativeFrom="paragraph">
              <wp:posOffset>251460</wp:posOffset>
            </wp:positionV>
            <wp:extent cx="7181215" cy="5257800"/>
            <wp:effectExtent l="0" t="0" r="635" b="0"/>
            <wp:wrapTight wrapText="bothSides">
              <wp:wrapPolygon edited="0">
                <wp:start x="0" y="0"/>
                <wp:lineTo x="0" y="21522"/>
                <wp:lineTo x="21545" y="21522"/>
                <wp:lineTo x="21545"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181215" cy="5257800"/>
                    </a:xfrm>
                    <a:prstGeom prst="rect">
                      <a:avLst/>
                    </a:prstGeom>
                  </pic:spPr>
                </pic:pic>
              </a:graphicData>
            </a:graphic>
            <wp14:sizeRelH relativeFrom="margin">
              <wp14:pctWidth>0</wp14:pctWidth>
            </wp14:sizeRelH>
            <wp14:sizeRelV relativeFrom="margin">
              <wp14:pctHeight>0</wp14:pctHeight>
            </wp14:sizeRelV>
          </wp:anchor>
        </w:drawing>
      </w:r>
      <w:bookmarkEnd w:id="86"/>
      <w:r w:rsidR="00A8100D">
        <w:t xml:space="preserve">Maatopdracht 6: </w:t>
      </w:r>
      <w:r w:rsidR="00576052">
        <w:t>Structuur in kaart brengen</w:t>
      </w:r>
      <w:bookmarkEnd w:id="87"/>
      <w:bookmarkEnd w:id="88"/>
    </w:p>
    <w:p w14:paraId="2E40C8ED" w14:textId="6EAC29D8" w:rsidR="00DD081E" w:rsidRDefault="00B604A5" w:rsidP="00576052">
      <w:pPr>
        <w:pStyle w:val="Kop20"/>
      </w:pPr>
      <w:r>
        <w:t xml:space="preserve"> </w:t>
      </w:r>
      <w:r w:rsidR="007834CB">
        <w:t xml:space="preserve"> </w:t>
      </w:r>
    </w:p>
    <w:p w14:paraId="4465C630" w14:textId="0A8A58E8" w:rsidR="00B85D60" w:rsidRDefault="00B85D60" w:rsidP="006E57A0">
      <w:pPr>
        <w:pStyle w:val="Kop10"/>
      </w:pPr>
    </w:p>
    <w:p w14:paraId="1CD91117" w14:textId="4B6DAAD0" w:rsidR="00B85D60" w:rsidRDefault="00B85D60" w:rsidP="006E57A0">
      <w:pPr>
        <w:pStyle w:val="Kop10"/>
      </w:pPr>
    </w:p>
    <w:p w14:paraId="4FE2428A" w14:textId="49363E1C" w:rsidR="007F17B4" w:rsidRDefault="007F17B4" w:rsidP="006E57A0">
      <w:pPr>
        <w:pStyle w:val="Kop10"/>
      </w:pPr>
    </w:p>
    <w:p w14:paraId="6C3FCA05" w14:textId="77777777" w:rsidR="00564F41" w:rsidRDefault="00564F41">
      <w:pPr>
        <w:rPr>
          <w:rFonts w:asciiTheme="majorHAnsi" w:hAnsiTheme="majorHAnsi"/>
          <w:color w:val="244061" w:themeColor="accent1" w:themeShade="80"/>
          <w:sz w:val="32"/>
          <w:szCs w:val="32"/>
        </w:rPr>
      </w:pPr>
      <w:bookmarkStart w:id="89" w:name="_Toc8918097"/>
      <w:r>
        <w:br w:type="page"/>
      </w:r>
    </w:p>
    <w:p w14:paraId="4BD3C41F" w14:textId="1BE99D2F" w:rsidR="00A8100D" w:rsidRPr="00ED0827" w:rsidRDefault="00A8100D" w:rsidP="00ED0827">
      <w:pPr>
        <w:pStyle w:val="Kop10"/>
      </w:pPr>
      <w:r>
        <w:lastRenderedPageBreak/>
        <w:t>Nawoord/</w:t>
      </w:r>
      <w:r w:rsidR="0065672D">
        <w:t>R</w:t>
      </w:r>
      <w:r>
        <w:t>eflectie</w:t>
      </w:r>
      <w:bookmarkEnd w:id="89"/>
    </w:p>
    <w:p w14:paraId="7AD38FE0" w14:textId="21436E67" w:rsidR="00A8100D" w:rsidRDefault="00A8100D" w:rsidP="006E57A0">
      <w:pPr>
        <w:pStyle w:val="Kop10"/>
      </w:pPr>
    </w:p>
    <w:p w14:paraId="06B8EBB6" w14:textId="2D73863D" w:rsidR="00A8100D" w:rsidRPr="00B43647" w:rsidRDefault="00A8100D" w:rsidP="00A8100D">
      <w:pPr>
        <w:pStyle w:val="Default"/>
        <w:rPr>
          <w:sz w:val="22"/>
          <w:szCs w:val="22"/>
        </w:rPr>
      </w:pPr>
      <w:r w:rsidRPr="00B43647">
        <w:rPr>
          <w:sz w:val="22"/>
          <w:szCs w:val="22"/>
        </w:rPr>
        <w:t>Ik heb een erg leuke stage gehad bij Allround Computer Service B.V ook heb</w:t>
      </w:r>
      <w:r w:rsidR="00981512">
        <w:rPr>
          <w:sz w:val="22"/>
          <w:szCs w:val="22"/>
        </w:rPr>
        <w:t xml:space="preserve"> ik</w:t>
      </w:r>
      <w:r w:rsidRPr="00B43647">
        <w:rPr>
          <w:sz w:val="22"/>
          <w:szCs w:val="22"/>
        </w:rPr>
        <w:t xml:space="preserve"> veel dingen geleerd zoals.</w:t>
      </w:r>
    </w:p>
    <w:p w14:paraId="1615304E" w14:textId="45EAF036" w:rsidR="00A8100D" w:rsidRPr="00B43647" w:rsidRDefault="00A8100D" w:rsidP="00A8100D">
      <w:pPr>
        <w:pStyle w:val="Default"/>
        <w:rPr>
          <w:sz w:val="22"/>
          <w:szCs w:val="22"/>
        </w:rPr>
      </w:pPr>
    </w:p>
    <w:p w14:paraId="7F37554B" w14:textId="78BD7E30" w:rsidR="00A8100D" w:rsidRDefault="00981512" w:rsidP="00B90C20">
      <w:pPr>
        <w:pStyle w:val="Default"/>
        <w:numPr>
          <w:ilvl w:val="0"/>
          <w:numId w:val="24"/>
        </w:numPr>
        <w:rPr>
          <w:sz w:val="22"/>
          <w:szCs w:val="22"/>
        </w:rPr>
      </w:pPr>
      <w:r>
        <w:rPr>
          <w:sz w:val="22"/>
          <w:szCs w:val="22"/>
        </w:rPr>
        <w:t>H</w:t>
      </w:r>
      <w:r w:rsidR="00B90C20" w:rsidRPr="00B43647">
        <w:rPr>
          <w:sz w:val="22"/>
          <w:szCs w:val="22"/>
        </w:rPr>
        <w:t>oe je een goede sollicitatiebrief moet schrijven.</w:t>
      </w:r>
    </w:p>
    <w:p w14:paraId="189EEA4E" w14:textId="6C5C84A5" w:rsidR="00E24353" w:rsidRPr="00B43647" w:rsidRDefault="00E24353" w:rsidP="00B90C20">
      <w:pPr>
        <w:pStyle w:val="Default"/>
        <w:numPr>
          <w:ilvl w:val="0"/>
          <w:numId w:val="24"/>
        </w:numPr>
        <w:rPr>
          <w:sz w:val="22"/>
          <w:szCs w:val="22"/>
        </w:rPr>
      </w:pPr>
      <w:r>
        <w:rPr>
          <w:sz w:val="22"/>
          <w:szCs w:val="22"/>
        </w:rPr>
        <w:t>Hoe je de telefoon aanneemt</w:t>
      </w:r>
    </w:p>
    <w:p w14:paraId="0D8A4DF0" w14:textId="7C95B3E8" w:rsidR="00B90C20" w:rsidRPr="00B43647" w:rsidRDefault="00981512" w:rsidP="00B90C20">
      <w:pPr>
        <w:pStyle w:val="Default"/>
        <w:numPr>
          <w:ilvl w:val="0"/>
          <w:numId w:val="24"/>
        </w:numPr>
        <w:rPr>
          <w:sz w:val="22"/>
          <w:szCs w:val="22"/>
        </w:rPr>
      </w:pPr>
      <w:r>
        <w:rPr>
          <w:sz w:val="22"/>
          <w:szCs w:val="22"/>
        </w:rPr>
        <w:t>Hoe h</w:t>
      </w:r>
      <w:r w:rsidR="00B90C20" w:rsidRPr="00B43647">
        <w:rPr>
          <w:sz w:val="22"/>
          <w:szCs w:val="22"/>
        </w:rPr>
        <w:t>et proces</w:t>
      </w:r>
      <w:r>
        <w:rPr>
          <w:sz w:val="22"/>
          <w:szCs w:val="22"/>
        </w:rPr>
        <w:t xml:space="preserve"> loopt</w:t>
      </w:r>
      <w:r w:rsidR="00B90C20" w:rsidRPr="00B43647">
        <w:rPr>
          <w:sz w:val="22"/>
          <w:szCs w:val="22"/>
        </w:rPr>
        <w:t xml:space="preserve"> van factuur tot verkoop.</w:t>
      </w:r>
    </w:p>
    <w:p w14:paraId="4B9C6BFD" w14:textId="685053C7" w:rsidR="00B90C20" w:rsidRPr="00B43647" w:rsidRDefault="00981512" w:rsidP="00B90C20">
      <w:pPr>
        <w:pStyle w:val="Default"/>
        <w:numPr>
          <w:ilvl w:val="0"/>
          <w:numId w:val="24"/>
        </w:numPr>
        <w:rPr>
          <w:sz w:val="22"/>
          <w:szCs w:val="22"/>
        </w:rPr>
      </w:pPr>
      <w:r>
        <w:rPr>
          <w:sz w:val="22"/>
          <w:szCs w:val="22"/>
        </w:rPr>
        <w:t>Ik heb b</w:t>
      </w:r>
      <w:r w:rsidR="00B90C20" w:rsidRPr="00B43647">
        <w:rPr>
          <w:sz w:val="22"/>
          <w:szCs w:val="22"/>
        </w:rPr>
        <w:t>onnen afgesloten in het systeem ACS 2000.</w:t>
      </w:r>
    </w:p>
    <w:p w14:paraId="18464FAF" w14:textId="686334C3" w:rsidR="00B90C20" w:rsidRPr="00B43647" w:rsidRDefault="00B90C20" w:rsidP="00B90C20">
      <w:pPr>
        <w:pStyle w:val="Default"/>
        <w:numPr>
          <w:ilvl w:val="0"/>
          <w:numId w:val="24"/>
        </w:numPr>
        <w:rPr>
          <w:sz w:val="22"/>
          <w:szCs w:val="22"/>
        </w:rPr>
      </w:pPr>
      <w:r w:rsidRPr="00B43647">
        <w:rPr>
          <w:sz w:val="22"/>
          <w:szCs w:val="22"/>
        </w:rPr>
        <w:t>Inkoop facturen geprint en opgeborgen.</w:t>
      </w:r>
    </w:p>
    <w:p w14:paraId="02AFF835" w14:textId="6CAAE8A2" w:rsidR="00B90C20" w:rsidRPr="00B43647" w:rsidRDefault="00B90C20" w:rsidP="00B90C20">
      <w:pPr>
        <w:pStyle w:val="Default"/>
        <w:numPr>
          <w:ilvl w:val="0"/>
          <w:numId w:val="24"/>
        </w:numPr>
        <w:rPr>
          <w:sz w:val="22"/>
          <w:szCs w:val="22"/>
        </w:rPr>
      </w:pPr>
      <w:r w:rsidRPr="00B43647">
        <w:rPr>
          <w:sz w:val="22"/>
          <w:szCs w:val="22"/>
        </w:rPr>
        <w:t>Meegekeken hoe een pc wordt voorbereid.</w:t>
      </w:r>
    </w:p>
    <w:p w14:paraId="1B1B873E" w14:textId="7B1C5097" w:rsidR="006557C2" w:rsidRPr="00B43647" w:rsidRDefault="00981512" w:rsidP="00B90C20">
      <w:pPr>
        <w:pStyle w:val="Default"/>
        <w:numPr>
          <w:ilvl w:val="0"/>
          <w:numId w:val="24"/>
        </w:numPr>
        <w:rPr>
          <w:sz w:val="22"/>
          <w:szCs w:val="22"/>
        </w:rPr>
      </w:pPr>
      <w:r>
        <w:rPr>
          <w:sz w:val="22"/>
          <w:szCs w:val="22"/>
        </w:rPr>
        <w:t xml:space="preserve">Goederen bij de projecten </w:t>
      </w:r>
      <w:r w:rsidR="009253BB">
        <w:rPr>
          <w:sz w:val="22"/>
          <w:szCs w:val="22"/>
        </w:rPr>
        <w:t>klaargezet</w:t>
      </w:r>
      <w:r>
        <w:rPr>
          <w:sz w:val="22"/>
          <w:szCs w:val="22"/>
        </w:rPr>
        <w:t>.</w:t>
      </w:r>
    </w:p>
    <w:p w14:paraId="78BE3561" w14:textId="693DB983" w:rsidR="00B90C20" w:rsidRPr="00B43647" w:rsidRDefault="00B90C20" w:rsidP="00B90C20">
      <w:pPr>
        <w:pStyle w:val="Default"/>
        <w:ind w:left="360"/>
        <w:rPr>
          <w:sz w:val="22"/>
          <w:szCs w:val="22"/>
        </w:rPr>
      </w:pPr>
    </w:p>
    <w:p w14:paraId="3F9DC0B7" w14:textId="0A5BE2EA" w:rsidR="0007190A" w:rsidRPr="00B43647" w:rsidRDefault="00ED7DE6" w:rsidP="00A8100D">
      <w:pPr>
        <w:pStyle w:val="Default"/>
        <w:spacing w:after="78"/>
        <w:rPr>
          <w:sz w:val="22"/>
          <w:szCs w:val="22"/>
        </w:rPr>
      </w:pPr>
      <w:r w:rsidRPr="00B43647">
        <w:rPr>
          <w:sz w:val="22"/>
          <w:szCs w:val="22"/>
        </w:rPr>
        <w:t>Deze periode stage heb ik het erg naar mijn zin gehad, ben veel te weten gekomen over het werk administratie/ receptioniste, d</w:t>
      </w:r>
      <w:r w:rsidR="00B90C20" w:rsidRPr="00B43647">
        <w:rPr>
          <w:sz w:val="22"/>
          <w:szCs w:val="22"/>
        </w:rPr>
        <w:t>e afwisseling van dit werk vind ik fij</w:t>
      </w:r>
      <w:r w:rsidR="00981512">
        <w:rPr>
          <w:sz w:val="22"/>
          <w:szCs w:val="22"/>
        </w:rPr>
        <w:t xml:space="preserve">n, omdat ik </w:t>
      </w:r>
      <w:r w:rsidRPr="00B43647">
        <w:rPr>
          <w:sz w:val="22"/>
          <w:szCs w:val="22"/>
        </w:rPr>
        <w:t xml:space="preserve">op een dag verschillende dingen </w:t>
      </w:r>
      <w:r w:rsidR="00E24353">
        <w:rPr>
          <w:sz w:val="22"/>
          <w:szCs w:val="22"/>
        </w:rPr>
        <w:t xml:space="preserve">kan </w:t>
      </w:r>
      <w:r w:rsidRPr="00B43647">
        <w:rPr>
          <w:sz w:val="22"/>
          <w:szCs w:val="22"/>
        </w:rPr>
        <w:t>doen.</w:t>
      </w:r>
      <w:r w:rsidR="00E24353">
        <w:rPr>
          <w:sz w:val="22"/>
          <w:szCs w:val="22"/>
        </w:rPr>
        <w:t xml:space="preserve"> Daarnaast vond ik het erg leuk dat ik het bedrijf van mijn vader heb leren kennen en nu beter weet wat het bedrijf precies doet.</w:t>
      </w:r>
    </w:p>
    <w:p w14:paraId="1DF39B5E" w14:textId="1827AF6F" w:rsidR="0007190A" w:rsidRPr="00B43647" w:rsidRDefault="0007190A" w:rsidP="00A8100D">
      <w:pPr>
        <w:pStyle w:val="Default"/>
        <w:spacing w:after="78"/>
        <w:rPr>
          <w:sz w:val="22"/>
          <w:szCs w:val="22"/>
        </w:rPr>
      </w:pPr>
    </w:p>
    <w:p w14:paraId="4581FC82" w14:textId="61E03DB0" w:rsidR="004F54A6" w:rsidRPr="00B43647" w:rsidRDefault="004F54A6" w:rsidP="00A8100D">
      <w:pPr>
        <w:pStyle w:val="Default"/>
        <w:spacing w:after="78"/>
        <w:rPr>
          <w:sz w:val="22"/>
          <w:szCs w:val="22"/>
        </w:rPr>
      </w:pPr>
      <w:r w:rsidRPr="00B43647">
        <w:rPr>
          <w:sz w:val="22"/>
          <w:szCs w:val="22"/>
        </w:rPr>
        <w:t>De samenwerking loopt goed tussen mij en de collega’s als ik vragen heb kan ik die altijd stellen en helpen ze me daar mee. Ook in de pauze hangt er een leuke zweer, we eten met z</w:t>
      </w:r>
      <w:r w:rsidR="00E24353">
        <w:rPr>
          <w:sz w:val="22"/>
          <w:szCs w:val="22"/>
        </w:rPr>
        <w:t>’n</w:t>
      </w:r>
      <w:r w:rsidRPr="00B43647">
        <w:rPr>
          <w:sz w:val="22"/>
          <w:szCs w:val="22"/>
        </w:rPr>
        <w:t xml:space="preserve"> alle in de kantine na het eten doen we vaak nog een potje </w:t>
      </w:r>
      <w:r w:rsidR="00E24353">
        <w:rPr>
          <w:sz w:val="22"/>
          <w:szCs w:val="22"/>
        </w:rPr>
        <w:t>tafelvoetbal.</w:t>
      </w:r>
    </w:p>
    <w:p w14:paraId="64181441" w14:textId="5BB6B355" w:rsidR="00B90C20" w:rsidRPr="00B43647" w:rsidRDefault="00B90C20" w:rsidP="00A8100D">
      <w:pPr>
        <w:pStyle w:val="Default"/>
        <w:spacing w:after="78"/>
        <w:rPr>
          <w:sz w:val="22"/>
          <w:szCs w:val="22"/>
        </w:rPr>
      </w:pPr>
    </w:p>
    <w:p w14:paraId="03D70850" w14:textId="0A8CF4EA" w:rsidR="00A8100D" w:rsidRPr="00B43647" w:rsidRDefault="004F54A6" w:rsidP="00A8100D">
      <w:pPr>
        <w:pStyle w:val="Default"/>
        <w:spacing w:after="78"/>
        <w:rPr>
          <w:sz w:val="22"/>
          <w:szCs w:val="22"/>
        </w:rPr>
      </w:pPr>
      <w:r w:rsidRPr="00B43647">
        <w:rPr>
          <w:sz w:val="22"/>
          <w:szCs w:val="22"/>
        </w:rPr>
        <w:t xml:space="preserve">Mijn volgende stage is heel </w:t>
      </w:r>
      <w:r w:rsidR="0065672D" w:rsidRPr="00B43647">
        <w:rPr>
          <w:sz w:val="22"/>
          <w:szCs w:val="22"/>
        </w:rPr>
        <w:t xml:space="preserve">wat </w:t>
      </w:r>
      <w:r w:rsidRPr="00B43647">
        <w:rPr>
          <w:sz w:val="22"/>
          <w:szCs w:val="22"/>
        </w:rPr>
        <w:t>anders namelijk in de kledingbranche</w:t>
      </w:r>
      <w:r w:rsidR="00E24353">
        <w:rPr>
          <w:sz w:val="22"/>
          <w:szCs w:val="22"/>
        </w:rPr>
        <w:t>. Tijdens deze stage heb ik wel al geleerd</w:t>
      </w:r>
      <w:r w:rsidRPr="00B43647">
        <w:rPr>
          <w:sz w:val="22"/>
          <w:szCs w:val="22"/>
        </w:rPr>
        <w:t xml:space="preserve"> hoe je klanten op een </w:t>
      </w:r>
      <w:r w:rsidR="00E24353">
        <w:rPr>
          <w:sz w:val="22"/>
          <w:szCs w:val="22"/>
        </w:rPr>
        <w:t>nette</w:t>
      </w:r>
      <w:r w:rsidRPr="00B43647">
        <w:rPr>
          <w:sz w:val="22"/>
          <w:szCs w:val="22"/>
        </w:rPr>
        <w:t xml:space="preserve"> manier moet aanspreken, dat kan ik gelijk toepassen als ik klanten in de winkel m</w:t>
      </w:r>
      <w:r w:rsidR="00E24353">
        <w:rPr>
          <w:sz w:val="22"/>
          <w:szCs w:val="22"/>
        </w:rPr>
        <w:t xml:space="preserve">ag gaan </w:t>
      </w:r>
      <w:r w:rsidRPr="00B43647">
        <w:rPr>
          <w:sz w:val="22"/>
          <w:szCs w:val="22"/>
        </w:rPr>
        <w:t>helpen</w:t>
      </w:r>
      <w:r w:rsidR="0065672D" w:rsidRPr="00B43647">
        <w:rPr>
          <w:sz w:val="22"/>
          <w:szCs w:val="22"/>
        </w:rPr>
        <w:t xml:space="preserve"> </w:t>
      </w:r>
      <w:r w:rsidR="00E24353">
        <w:rPr>
          <w:sz w:val="22"/>
          <w:szCs w:val="22"/>
        </w:rPr>
        <w:t xml:space="preserve">tijdens mijn volgende stage. </w:t>
      </w:r>
    </w:p>
    <w:p w14:paraId="310C709F" w14:textId="373B389D" w:rsidR="0007190A" w:rsidRPr="00B43647" w:rsidRDefault="0007190A" w:rsidP="00A8100D">
      <w:pPr>
        <w:pStyle w:val="Default"/>
        <w:spacing w:after="78"/>
        <w:rPr>
          <w:sz w:val="22"/>
          <w:szCs w:val="22"/>
        </w:rPr>
      </w:pPr>
    </w:p>
    <w:p w14:paraId="037CD299" w14:textId="54D92AB6" w:rsidR="0007190A" w:rsidRPr="00B43647" w:rsidRDefault="00EB265D" w:rsidP="00C66FF7">
      <w:pPr>
        <w:pStyle w:val="Default"/>
        <w:rPr>
          <w:sz w:val="22"/>
          <w:szCs w:val="22"/>
        </w:rPr>
      </w:pPr>
      <w:r>
        <w:rPr>
          <w:sz w:val="22"/>
          <w:szCs w:val="22"/>
        </w:rPr>
        <w:t xml:space="preserve">Na deze stage heb ik een beeld gekregen wat ik leuk </w:t>
      </w:r>
      <w:r w:rsidR="00E24353">
        <w:rPr>
          <w:sz w:val="22"/>
          <w:szCs w:val="22"/>
        </w:rPr>
        <w:t>v</w:t>
      </w:r>
      <w:r>
        <w:rPr>
          <w:sz w:val="22"/>
          <w:szCs w:val="22"/>
        </w:rPr>
        <w:t>ind en juist niet</w:t>
      </w:r>
      <w:r w:rsidR="00C66FF7">
        <w:rPr>
          <w:sz w:val="22"/>
          <w:szCs w:val="22"/>
        </w:rPr>
        <w:t>, d</w:t>
      </w:r>
      <w:r w:rsidR="0007190A" w:rsidRPr="00B43647">
        <w:rPr>
          <w:sz w:val="22"/>
          <w:szCs w:val="22"/>
        </w:rPr>
        <w:t xml:space="preserve">eze stage is </w:t>
      </w:r>
      <w:r w:rsidR="004F54A6" w:rsidRPr="00B43647">
        <w:rPr>
          <w:sz w:val="22"/>
          <w:szCs w:val="22"/>
        </w:rPr>
        <w:t>voorbijgevlogen</w:t>
      </w:r>
      <w:r w:rsidR="0007190A" w:rsidRPr="00B43647">
        <w:rPr>
          <w:sz w:val="22"/>
          <w:szCs w:val="22"/>
        </w:rPr>
        <w:t xml:space="preserve"> Ik heb het hier erg naar mijn zin gehad!</w:t>
      </w:r>
    </w:p>
    <w:p w14:paraId="1CCDD55D" w14:textId="77777777" w:rsidR="0065672D" w:rsidRDefault="0065672D" w:rsidP="00A8100D">
      <w:pPr>
        <w:pStyle w:val="Default"/>
        <w:rPr>
          <w:sz w:val="23"/>
          <w:szCs w:val="23"/>
        </w:rPr>
      </w:pPr>
    </w:p>
    <w:p w14:paraId="67D044A1" w14:textId="611F046B" w:rsidR="0065672D" w:rsidRDefault="00E24353" w:rsidP="00A8100D">
      <w:pPr>
        <w:pStyle w:val="Default"/>
        <w:rPr>
          <w:sz w:val="23"/>
          <w:szCs w:val="23"/>
        </w:rPr>
      </w:pPr>
      <w:r>
        <w:rPr>
          <w:sz w:val="23"/>
          <w:szCs w:val="23"/>
        </w:rPr>
        <w:t xml:space="preserve">Ik kijk tevreden terug op mijn stage, ik heb veel geleerd, maar weet ook dat dit werk waarschijnlijk niet het werk zal zijn dat ik in de toekomst zal gaan doen. Ik denk dat ik meer contact zou willen met mensen (klanten) en niet de hele dag achter een computer wil zitten. </w:t>
      </w:r>
    </w:p>
    <w:p w14:paraId="4D15001D" w14:textId="77777777" w:rsidR="00E24353" w:rsidRDefault="00E24353" w:rsidP="00A8100D">
      <w:pPr>
        <w:pStyle w:val="Default"/>
        <w:rPr>
          <w:sz w:val="23"/>
          <w:szCs w:val="23"/>
        </w:rPr>
      </w:pPr>
    </w:p>
    <w:p w14:paraId="2CFDBA3F" w14:textId="7585EF34" w:rsidR="00A8100D" w:rsidRDefault="00E24353" w:rsidP="00A8100D">
      <w:pPr>
        <w:pStyle w:val="Default"/>
        <w:rPr>
          <w:sz w:val="23"/>
          <w:szCs w:val="23"/>
        </w:rPr>
      </w:pPr>
      <w:r>
        <w:rPr>
          <w:sz w:val="23"/>
          <w:szCs w:val="23"/>
        </w:rPr>
        <w:t>Verder wil ik hierbij iedereen die mij geholpen heeft tijdens mijn stage bedanken, zoals mijn stagebegeleiders, Arno en Isabel van Allround Computer Service B.V. en de heer Kuijper</w:t>
      </w:r>
      <w:r w:rsidR="00A8100D">
        <w:rPr>
          <w:sz w:val="23"/>
          <w:szCs w:val="23"/>
        </w:rPr>
        <w:t xml:space="preserve"> </w:t>
      </w:r>
      <w:r>
        <w:rPr>
          <w:sz w:val="23"/>
          <w:szCs w:val="23"/>
        </w:rPr>
        <w:t xml:space="preserve">van het Flora College. </w:t>
      </w:r>
      <w:r w:rsidR="009253BB">
        <w:rPr>
          <w:sz w:val="23"/>
          <w:szCs w:val="23"/>
        </w:rPr>
        <w:t xml:space="preserve"> </w:t>
      </w:r>
    </w:p>
    <w:p w14:paraId="32EF19CB" w14:textId="77777777" w:rsidR="00A8100D" w:rsidRPr="00923467" w:rsidRDefault="00A8100D" w:rsidP="006E57A0">
      <w:pPr>
        <w:pStyle w:val="Kop10"/>
      </w:pPr>
    </w:p>
    <w:sectPr w:rsidR="00A8100D" w:rsidRPr="00923467" w:rsidSect="000B64E3">
      <w:headerReference w:type="default" r:id="rId31"/>
      <w:footerReference w:type="even" r:id="rId32"/>
      <w:footerReference w:type="default" r:id="rId33"/>
      <w:headerReference w:type="first" r:id="rId34"/>
      <w:pgSz w:w="11906" w:h="16838" w:code="9"/>
      <w:pgMar w:top="1134" w:right="709" w:bottom="1134" w:left="567" w:header="851" w:footer="907"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950CF" w14:textId="77777777" w:rsidR="0065672D" w:rsidRDefault="0065672D">
      <w:r>
        <w:separator/>
      </w:r>
    </w:p>
  </w:endnote>
  <w:endnote w:type="continuationSeparator" w:id="0">
    <w:p w14:paraId="054731B4" w14:textId="77777777" w:rsidR="0065672D" w:rsidRDefault="00656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E87D6" w14:textId="77777777" w:rsidR="0065672D" w:rsidRDefault="0065672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261DF024" w14:textId="77777777" w:rsidR="0065672D" w:rsidRDefault="0065672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A9644" w14:textId="0535D7BF" w:rsidR="0065672D" w:rsidRPr="00ED2A8F" w:rsidRDefault="0065672D">
    <w:pPr>
      <w:pStyle w:val="Voettekst"/>
      <w:framePr w:wrap="around" w:vAnchor="text" w:hAnchor="page" w:x="10369" w:y="303"/>
      <w:rPr>
        <w:rStyle w:val="Paginanummer"/>
        <w:sz w:val="16"/>
        <w:szCs w:val="16"/>
      </w:rPr>
    </w:pPr>
    <w:r w:rsidRPr="00ED2A8F">
      <w:rPr>
        <w:rStyle w:val="Paginanummer"/>
        <w:sz w:val="16"/>
        <w:szCs w:val="16"/>
      </w:rPr>
      <w:fldChar w:fldCharType="begin"/>
    </w:r>
    <w:r w:rsidRPr="00ED2A8F">
      <w:rPr>
        <w:rStyle w:val="Paginanummer"/>
        <w:sz w:val="16"/>
        <w:szCs w:val="16"/>
      </w:rPr>
      <w:instrText xml:space="preserve">PAGE  </w:instrText>
    </w:r>
    <w:r w:rsidRPr="00ED2A8F">
      <w:rPr>
        <w:rStyle w:val="Paginanummer"/>
        <w:sz w:val="16"/>
        <w:szCs w:val="16"/>
      </w:rPr>
      <w:fldChar w:fldCharType="separate"/>
    </w:r>
    <w:r w:rsidR="00B25A20">
      <w:rPr>
        <w:rStyle w:val="Paginanummer"/>
        <w:noProof/>
        <w:sz w:val="16"/>
        <w:szCs w:val="16"/>
      </w:rPr>
      <w:t>20</w:t>
    </w:r>
    <w:r w:rsidRPr="00ED2A8F">
      <w:rPr>
        <w:rStyle w:val="Paginanummer"/>
        <w:sz w:val="16"/>
        <w:szCs w:val="16"/>
      </w:rPr>
      <w:fldChar w:fldCharType="end"/>
    </w:r>
  </w:p>
  <w:p w14:paraId="1A938313" w14:textId="77777777" w:rsidR="0065672D" w:rsidRDefault="0065672D">
    <w:pPr>
      <w:pStyle w:val="Voettekst"/>
      <w:ind w:right="360"/>
    </w:pPr>
    <w:r>
      <w:rPr>
        <w:noProof/>
        <w:sz w:val="16"/>
      </w:rPr>
      <mc:AlternateContent>
        <mc:Choice Requires="wps">
          <w:drawing>
            <wp:anchor distT="0" distB="0" distL="114300" distR="114300" simplePos="0" relativeHeight="251657728" behindDoc="0" locked="0" layoutInCell="0" allowOverlap="1" wp14:anchorId="40C639D8" wp14:editId="0FA5DB7A">
              <wp:simplePos x="0" y="0"/>
              <wp:positionH relativeFrom="column">
                <wp:posOffset>13970</wp:posOffset>
              </wp:positionH>
              <wp:positionV relativeFrom="paragraph">
                <wp:posOffset>128270</wp:posOffset>
              </wp:positionV>
              <wp:extent cx="6303645"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36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53748B27"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0.1pt" to="497.4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" o:allowincell="f" strokeweight=".25pt"/>
          </w:pict>
        </mc:Fallback>
      </mc:AlternateContent>
    </w:r>
  </w:p>
  <w:p w14:paraId="2818379C" w14:textId="77777777" w:rsidR="0065672D" w:rsidRDefault="0065672D">
    <w:pPr>
      <w:pStyle w:val="Voettekst"/>
      <w:ind w:right="360"/>
      <w:rPr>
        <w:sz w:val="16"/>
      </w:rPr>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44172" w14:textId="77777777" w:rsidR="0065672D" w:rsidRDefault="0065672D">
      <w:r>
        <w:separator/>
      </w:r>
    </w:p>
  </w:footnote>
  <w:footnote w:type="continuationSeparator" w:id="0">
    <w:p w14:paraId="335EA171" w14:textId="77777777" w:rsidR="0065672D" w:rsidRDefault="006567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9D958" w14:textId="77777777" w:rsidR="0065672D" w:rsidRDefault="0065672D">
    <w:pPr>
      <w:pStyle w:val="Koptekst"/>
      <w:rPr>
        <w:i/>
        <w:sz w:val="16"/>
        <w:lang w:val="en-US"/>
      </w:rPr>
    </w:pPr>
  </w:p>
  <w:p w14:paraId="3A33E780" w14:textId="77777777" w:rsidR="0065672D" w:rsidRDefault="0065672D">
    <w:pPr>
      <w:pStyle w:val="Koptekst"/>
      <w:rPr>
        <w:i/>
        <w:sz w:val="16"/>
        <w:lang w:val="en-US"/>
      </w:rPr>
    </w:pPr>
  </w:p>
  <w:p w14:paraId="7444EDDE" w14:textId="77777777" w:rsidR="0065672D" w:rsidRDefault="0065672D">
    <w:pPr>
      <w:pStyle w:val="Koptekst"/>
      <w:rPr>
        <w:i/>
        <w:sz w:val="16"/>
        <w:lang w:val="en-US"/>
      </w:rPr>
    </w:pPr>
  </w:p>
  <w:p w14:paraId="13664BB9" w14:textId="77777777" w:rsidR="0065672D" w:rsidRDefault="0065672D">
    <w:pPr>
      <w:pStyle w:val="Koptekst"/>
      <w:rPr>
        <w:i/>
        <w:sz w:val="16"/>
        <w:lang w:val="en-US"/>
      </w:rPr>
    </w:pPr>
  </w:p>
  <w:p w14:paraId="5673A53D" w14:textId="77777777" w:rsidR="0065672D" w:rsidRDefault="0065672D">
    <w:pPr>
      <w:pStyle w:val="Koptekst"/>
      <w:rPr>
        <w:i/>
        <w:sz w:val="16"/>
        <w:lang w:val="en-US"/>
      </w:rPr>
    </w:pPr>
  </w:p>
  <w:p w14:paraId="2D96F55F" w14:textId="77777777" w:rsidR="0065672D" w:rsidRDefault="0065672D">
    <w:pPr>
      <w:pStyle w:val="Koptekst"/>
      <w:rPr>
        <w:i/>
        <w:sz w:val="16"/>
        <w:lang w:val="en-US"/>
      </w:rPr>
    </w:pPr>
  </w:p>
  <w:p w14:paraId="134FF9AF" w14:textId="77777777" w:rsidR="0065672D" w:rsidRDefault="0065672D">
    <w:pPr>
      <w:pStyle w:val="Koptekst"/>
      <w:rPr>
        <w:i/>
        <w:sz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99F83" w14:textId="77777777" w:rsidR="0065672D" w:rsidRDefault="0065672D">
    <w:pPr>
      <w:pStyle w:val="Koptekst"/>
      <w:tabs>
        <w:tab w:val="clear" w:pos="9072"/>
        <w:tab w:val="right" w:pos="8647"/>
      </w:tabs>
      <w:ind w:right="-2"/>
    </w:pPr>
  </w:p>
  <w:p w14:paraId="29B94B3E" w14:textId="77777777" w:rsidR="0065672D" w:rsidRDefault="0065672D">
    <w:pPr>
      <w:pStyle w:val="Koptekst"/>
    </w:pPr>
  </w:p>
  <w:p w14:paraId="44885D85" w14:textId="77777777" w:rsidR="0065672D" w:rsidRDefault="0065672D">
    <w:pPr>
      <w:pStyle w:val="Koptekst"/>
    </w:pPr>
  </w:p>
  <w:p w14:paraId="3E78828B" w14:textId="77777777" w:rsidR="0065672D" w:rsidRDefault="00656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A13F9"/>
    <w:multiLevelType w:val="multilevel"/>
    <w:tmpl w:val="B3A0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71003"/>
    <w:multiLevelType w:val="hybridMultilevel"/>
    <w:tmpl w:val="F4F87AF0"/>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456EB0"/>
    <w:multiLevelType w:val="multilevel"/>
    <w:tmpl w:val="0F7C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77E66"/>
    <w:multiLevelType w:val="hybridMultilevel"/>
    <w:tmpl w:val="B44662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642091"/>
    <w:multiLevelType w:val="multilevel"/>
    <w:tmpl w:val="0F7C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1F6F1B"/>
    <w:multiLevelType w:val="hybridMultilevel"/>
    <w:tmpl w:val="7BFC0B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751B28"/>
    <w:multiLevelType w:val="multilevel"/>
    <w:tmpl w:val="1CEE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0A024A"/>
    <w:multiLevelType w:val="multilevel"/>
    <w:tmpl w:val="0F7C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27343C"/>
    <w:multiLevelType w:val="multilevel"/>
    <w:tmpl w:val="0F7C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6D5E21"/>
    <w:multiLevelType w:val="multilevel"/>
    <w:tmpl w:val="B62A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B2296E"/>
    <w:multiLevelType w:val="multilevel"/>
    <w:tmpl w:val="225E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0D6EC4"/>
    <w:multiLevelType w:val="multilevel"/>
    <w:tmpl w:val="64D4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F82945"/>
    <w:multiLevelType w:val="hybridMultilevel"/>
    <w:tmpl w:val="9DEA92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BA63064"/>
    <w:multiLevelType w:val="hybridMultilevel"/>
    <w:tmpl w:val="579082FC"/>
    <w:lvl w:ilvl="0" w:tplc="04130001">
      <w:start w:val="1"/>
      <w:numFmt w:val="bullet"/>
      <w:lvlText w:val=""/>
      <w:lvlJc w:val="left"/>
      <w:pPr>
        <w:ind w:left="855" w:hanging="360"/>
      </w:pPr>
      <w:rPr>
        <w:rFonts w:ascii="Symbol" w:hAnsi="Symbol" w:hint="default"/>
      </w:rPr>
    </w:lvl>
    <w:lvl w:ilvl="1" w:tplc="04130003" w:tentative="1">
      <w:start w:val="1"/>
      <w:numFmt w:val="bullet"/>
      <w:lvlText w:val="o"/>
      <w:lvlJc w:val="left"/>
      <w:pPr>
        <w:ind w:left="1575" w:hanging="360"/>
      </w:pPr>
      <w:rPr>
        <w:rFonts w:ascii="Courier New" w:hAnsi="Courier New" w:cs="Courier New" w:hint="default"/>
      </w:rPr>
    </w:lvl>
    <w:lvl w:ilvl="2" w:tplc="04130005" w:tentative="1">
      <w:start w:val="1"/>
      <w:numFmt w:val="bullet"/>
      <w:lvlText w:val=""/>
      <w:lvlJc w:val="left"/>
      <w:pPr>
        <w:ind w:left="2295" w:hanging="360"/>
      </w:pPr>
      <w:rPr>
        <w:rFonts w:ascii="Wingdings" w:hAnsi="Wingdings" w:hint="default"/>
      </w:rPr>
    </w:lvl>
    <w:lvl w:ilvl="3" w:tplc="04130001" w:tentative="1">
      <w:start w:val="1"/>
      <w:numFmt w:val="bullet"/>
      <w:lvlText w:val=""/>
      <w:lvlJc w:val="left"/>
      <w:pPr>
        <w:ind w:left="3015" w:hanging="360"/>
      </w:pPr>
      <w:rPr>
        <w:rFonts w:ascii="Symbol" w:hAnsi="Symbol" w:hint="default"/>
      </w:rPr>
    </w:lvl>
    <w:lvl w:ilvl="4" w:tplc="04130003" w:tentative="1">
      <w:start w:val="1"/>
      <w:numFmt w:val="bullet"/>
      <w:lvlText w:val="o"/>
      <w:lvlJc w:val="left"/>
      <w:pPr>
        <w:ind w:left="3735" w:hanging="360"/>
      </w:pPr>
      <w:rPr>
        <w:rFonts w:ascii="Courier New" w:hAnsi="Courier New" w:cs="Courier New" w:hint="default"/>
      </w:rPr>
    </w:lvl>
    <w:lvl w:ilvl="5" w:tplc="04130005" w:tentative="1">
      <w:start w:val="1"/>
      <w:numFmt w:val="bullet"/>
      <w:lvlText w:val=""/>
      <w:lvlJc w:val="left"/>
      <w:pPr>
        <w:ind w:left="4455" w:hanging="360"/>
      </w:pPr>
      <w:rPr>
        <w:rFonts w:ascii="Wingdings" w:hAnsi="Wingdings" w:hint="default"/>
      </w:rPr>
    </w:lvl>
    <w:lvl w:ilvl="6" w:tplc="04130001" w:tentative="1">
      <w:start w:val="1"/>
      <w:numFmt w:val="bullet"/>
      <w:lvlText w:val=""/>
      <w:lvlJc w:val="left"/>
      <w:pPr>
        <w:ind w:left="5175" w:hanging="360"/>
      </w:pPr>
      <w:rPr>
        <w:rFonts w:ascii="Symbol" w:hAnsi="Symbol" w:hint="default"/>
      </w:rPr>
    </w:lvl>
    <w:lvl w:ilvl="7" w:tplc="04130003" w:tentative="1">
      <w:start w:val="1"/>
      <w:numFmt w:val="bullet"/>
      <w:lvlText w:val="o"/>
      <w:lvlJc w:val="left"/>
      <w:pPr>
        <w:ind w:left="5895" w:hanging="360"/>
      </w:pPr>
      <w:rPr>
        <w:rFonts w:ascii="Courier New" w:hAnsi="Courier New" w:cs="Courier New" w:hint="default"/>
      </w:rPr>
    </w:lvl>
    <w:lvl w:ilvl="8" w:tplc="04130005" w:tentative="1">
      <w:start w:val="1"/>
      <w:numFmt w:val="bullet"/>
      <w:lvlText w:val=""/>
      <w:lvlJc w:val="left"/>
      <w:pPr>
        <w:ind w:left="6615" w:hanging="360"/>
      </w:pPr>
      <w:rPr>
        <w:rFonts w:ascii="Wingdings" w:hAnsi="Wingdings" w:hint="default"/>
      </w:rPr>
    </w:lvl>
  </w:abstractNum>
  <w:abstractNum w:abstractNumId="14" w15:restartNumberingAfterBreak="0">
    <w:nsid w:val="2E9C5BB4"/>
    <w:multiLevelType w:val="multilevel"/>
    <w:tmpl w:val="8BB8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D60330"/>
    <w:multiLevelType w:val="multilevel"/>
    <w:tmpl w:val="867E0FF0"/>
    <w:lvl w:ilvl="0">
      <w:start w:val="1"/>
      <w:numFmt w:val="bullet"/>
      <w:pStyle w:val="Lijstopsomteken"/>
      <w:lvlText w:val=""/>
      <w:lvlJc w:val="left"/>
      <w:pPr>
        <w:ind w:left="360" w:hanging="360"/>
      </w:pPr>
      <w:rPr>
        <w:rFonts w:ascii="Symbol" w:hAnsi="Symbol" w:hint="default"/>
        <w:color w:val="404040" w:themeColor="text1" w:themeTint="BF"/>
      </w:rPr>
    </w:lvl>
    <w:lvl w:ilvl="1">
      <w:start w:val="1"/>
      <w:numFmt w:val="bullet"/>
      <w:lvlText w:val=""/>
      <w:lvlJc w:val="left"/>
      <w:pPr>
        <w:ind w:left="720" w:hanging="360"/>
      </w:pPr>
      <w:rPr>
        <w:rFonts w:ascii="Symbol" w:hAnsi="Symbol" w:hint="default"/>
        <w:color w:val="404040" w:themeColor="text1" w:themeTint="BF"/>
      </w:rPr>
    </w:lvl>
    <w:lvl w:ilvl="2">
      <w:start w:val="1"/>
      <w:numFmt w:val="bullet"/>
      <w:lvlText w:val=""/>
      <w:lvlJc w:val="left"/>
      <w:pPr>
        <w:ind w:left="1080" w:hanging="360"/>
      </w:pPr>
      <w:rPr>
        <w:rFonts w:ascii="Symbol" w:hAnsi="Symbol" w:hint="default"/>
        <w:color w:val="404040" w:themeColor="text1" w:themeTint="BF"/>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16" w15:restartNumberingAfterBreak="0">
    <w:nsid w:val="4366562E"/>
    <w:multiLevelType w:val="hybridMultilevel"/>
    <w:tmpl w:val="B7B2B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852814"/>
    <w:multiLevelType w:val="hybridMultilevel"/>
    <w:tmpl w:val="8CAAE0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0702048"/>
    <w:multiLevelType w:val="hybridMultilevel"/>
    <w:tmpl w:val="A5E2539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15:restartNumberingAfterBreak="0">
    <w:nsid w:val="557829BD"/>
    <w:multiLevelType w:val="hybridMultilevel"/>
    <w:tmpl w:val="D526C90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1955774"/>
    <w:multiLevelType w:val="hybridMultilevel"/>
    <w:tmpl w:val="699882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27B493E"/>
    <w:multiLevelType w:val="multilevel"/>
    <w:tmpl w:val="4A1A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2A16C5"/>
    <w:multiLevelType w:val="hybridMultilevel"/>
    <w:tmpl w:val="8A72B2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EA753E2"/>
    <w:multiLevelType w:val="multilevel"/>
    <w:tmpl w:val="0F7C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035FA7"/>
    <w:multiLevelType w:val="hybridMultilevel"/>
    <w:tmpl w:val="C4C204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5AA45CD"/>
    <w:multiLevelType w:val="hybridMultilevel"/>
    <w:tmpl w:val="776E14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6D17AD0"/>
    <w:multiLevelType w:val="multilevel"/>
    <w:tmpl w:val="AFEA4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9712DD"/>
    <w:multiLevelType w:val="hybridMultilevel"/>
    <w:tmpl w:val="65A87D80"/>
    <w:lvl w:ilvl="0" w:tplc="FD8ECD6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25"/>
  </w:num>
  <w:num w:numId="4">
    <w:abstractNumId w:val="19"/>
  </w:num>
  <w:num w:numId="5">
    <w:abstractNumId w:val="3"/>
  </w:num>
  <w:num w:numId="6">
    <w:abstractNumId w:val="5"/>
  </w:num>
  <w:num w:numId="7">
    <w:abstractNumId w:val="22"/>
  </w:num>
  <w:num w:numId="8">
    <w:abstractNumId w:val="15"/>
  </w:num>
  <w:num w:numId="9">
    <w:abstractNumId w:val="18"/>
  </w:num>
  <w:num w:numId="10">
    <w:abstractNumId w:val="20"/>
  </w:num>
  <w:num w:numId="11">
    <w:abstractNumId w:val="16"/>
  </w:num>
  <w:num w:numId="12">
    <w:abstractNumId w:val="27"/>
  </w:num>
  <w:num w:numId="13">
    <w:abstractNumId w:val="26"/>
  </w:num>
  <w:num w:numId="14">
    <w:abstractNumId w:val="0"/>
  </w:num>
  <w:num w:numId="15">
    <w:abstractNumId w:val="9"/>
  </w:num>
  <w:num w:numId="16">
    <w:abstractNumId w:val="10"/>
  </w:num>
  <w:num w:numId="17">
    <w:abstractNumId w:val="11"/>
  </w:num>
  <w:num w:numId="18">
    <w:abstractNumId w:val="21"/>
  </w:num>
  <w:num w:numId="19">
    <w:abstractNumId w:val="14"/>
  </w:num>
  <w:num w:numId="20">
    <w:abstractNumId w:val="7"/>
  </w:num>
  <w:num w:numId="21">
    <w:abstractNumId w:val="6"/>
  </w:num>
  <w:num w:numId="22">
    <w:abstractNumId w:val="24"/>
  </w:num>
  <w:num w:numId="23">
    <w:abstractNumId w:val="13"/>
  </w:num>
  <w:num w:numId="24">
    <w:abstractNumId w:val="17"/>
  </w:num>
  <w:num w:numId="25">
    <w:abstractNumId w:val="23"/>
  </w:num>
  <w:num w:numId="26">
    <w:abstractNumId w:val="2"/>
  </w:num>
  <w:num w:numId="27">
    <w:abstractNumId w:val="4"/>
  </w:num>
  <w:num w:numId="2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EE9"/>
    <w:rsid w:val="00001E30"/>
    <w:rsid w:val="000034CE"/>
    <w:rsid w:val="00005A26"/>
    <w:rsid w:val="00030969"/>
    <w:rsid w:val="00032B42"/>
    <w:rsid w:val="00033D46"/>
    <w:rsid w:val="0003476C"/>
    <w:rsid w:val="0003747E"/>
    <w:rsid w:val="0003775A"/>
    <w:rsid w:val="00061417"/>
    <w:rsid w:val="0007190A"/>
    <w:rsid w:val="0008405E"/>
    <w:rsid w:val="00087DA8"/>
    <w:rsid w:val="000A0B5D"/>
    <w:rsid w:val="000B64E3"/>
    <w:rsid w:val="000D2390"/>
    <w:rsid w:val="000D3752"/>
    <w:rsid w:val="00103F6E"/>
    <w:rsid w:val="00122814"/>
    <w:rsid w:val="00130B9D"/>
    <w:rsid w:val="001332D8"/>
    <w:rsid w:val="00146EEE"/>
    <w:rsid w:val="0014707D"/>
    <w:rsid w:val="00165C63"/>
    <w:rsid w:val="00175F26"/>
    <w:rsid w:val="001827C8"/>
    <w:rsid w:val="00186BBB"/>
    <w:rsid w:val="00187628"/>
    <w:rsid w:val="001A7E34"/>
    <w:rsid w:val="001B00FC"/>
    <w:rsid w:val="001C4143"/>
    <w:rsid w:val="001D449B"/>
    <w:rsid w:val="001D5218"/>
    <w:rsid w:val="001E493A"/>
    <w:rsid w:val="001F716D"/>
    <w:rsid w:val="00205E6B"/>
    <w:rsid w:val="002064F9"/>
    <w:rsid w:val="00210148"/>
    <w:rsid w:val="00211AA0"/>
    <w:rsid w:val="00220FAD"/>
    <w:rsid w:val="00226B50"/>
    <w:rsid w:val="002463A4"/>
    <w:rsid w:val="00250277"/>
    <w:rsid w:val="002515D2"/>
    <w:rsid w:val="00260288"/>
    <w:rsid w:val="0027431B"/>
    <w:rsid w:val="00280022"/>
    <w:rsid w:val="00280B38"/>
    <w:rsid w:val="002A5BC0"/>
    <w:rsid w:val="002B1AFE"/>
    <w:rsid w:val="002B632B"/>
    <w:rsid w:val="002B63D6"/>
    <w:rsid w:val="002C2B44"/>
    <w:rsid w:val="002C431B"/>
    <w:rsid w:val="002C59A8"/>
    <w:rsid w:val="002C71F2"/>
    <w:rsid w:val="002C7BCB"/>
    <w:rsid w:val="002D1641"/>
    <w:rsid w:val="002F07C9"/>
    <w:rsid w:val="0030210B"/>
    <w:rsid w:val="0031051A"/>
    <w:rsid w:val="00311FEB"/>
    <w:rsid w:val="003210E1"/>
    <w:rsid w:val="00327BF5"/>
    <w:rsid w:val="003378A4"/>
    <w:rsid w:val="00344824"/>
    <w:rsid w:val="003545B5"/>
    <w:rsid w:val="00356A54"/>
    <w:rsid w:val="0036119F"/>
    <w:rsid w:val="003637E0"/>
    <w:rsid w:val="00364D92"/>
    <w:rsid w:val="003727EA"/>
    <w:rsid w:val="0037343A"/>
    <w:rsid w:val="003854F7"/>
    <w:rsid w:val="00387FC9"/>
    <w:rsid w:val="00390C6B"/>
    <w:rsid w:val="00392E57"/>
    <w:rsid w:val="003A0AA3"/>
    <w:rsid w:val="003B1060"/>
    <w:rsid w:val="003C783D"/>
    <w:rsid w:val="003D5D18"/>
    <w:rsid w:val="003E6883"/>
    <w:rsid w:val="003F088D"/>
    <w:rsid w:val="00404FFA"/>
    <w:rsid w:val="0042764E"/>
    <w:rsid w:val="00466D6D"/>
    <w:rsid w:val="00482DCF"/>
    <w:rsid w:val="0049123E"/>
    <w:rsid w:val="0049262D"/>
    <w:rsid w:val="00494974"/>
    <w:rsid w:val="004A2D4D"/>
    <w:rsid w:val="004A43AE"/>
    <w:rsid w:val="004A514C"/>
    <w:rsid w:val="004B2455"/>
    <w:rsid w:val="004B4796"/>
    <w:rsid w:val="004C42A3"/>
    <w:rsid w:val="004D272A"/>
    <w:rsid w:val="004D4C4B"/>
    <w:rsid w:val="004E2862"/>
    <w:rsid w:val="004E621F"/>
    <w:rsid w:val="004F54A6"/>
    <w:rsid w:val="004F7FF4"/>
    <w:rsid w:val="00500D0F"/>
    <w:rsid w:val="00512E3F"/>
    <w:rsid w:val="00515A94"/>
    <w:rsid w:val="00520C42"/>
    <w:rsid w:val="00564F41"/>
    <w:rsid w:val="005664E2"/>
    <w:rsid w:val="00575FFD"/>
    <w:rsid w:val="00576052"/>
    <w:rsid w:val="00596381"/>
    <w:rsid w:val="00596863"/>
    <w:rsid w:val="005A22B3"/>
    <w:rsid w:val="005A35BA"/>
    <w:rsid w:val="005A5D11"/>
    <w:rsid w:val="005A6B27"/>
    <w:rsid w:val="005B6174"/>
    <w:rsid w:val="005C4EBE"/>
    <w:rsid w:val="005D0F80"/>
    <w:rsid w:val="005D1CB9"/>
    <w:rsid w:val="005E0945"/>
    <w:rsid w:val="005E7641"/>
    <w:rsid w:val="005F3A74"/>
    <w:rsid w:val="005F73C5"/>
    <w:rsid w:val="0061111D"/>
    <w:rsid w:val="006120C6"/>
    <w:rsid w:val="006238B7"/>
    <w:rsid w:val="00630E7E"/>
    <w:rsid w:val="00632281"/>
    <w:rsid w:val="00641E21"/>
    <w:rsid w:val="006432DE"/>
    <w:rsid w:val="006512B2"/>
    <w:rsid w:val="006557C2"/>
    <w:rsid w:val="0065672D"/>
    <w:rsid w:val="00670C72"/>
    <w:rsid w:val="006957F2"/>
    <w:rsid w:val="006A4A85"/>
    <w:rsid w:val="006A6B8F"/>
    <w:rsid w:val="006B123F"/>
    <w:rsid w:val="006D5556"/>
    <w:rsid w:val="006D6EE9"/>
    <w:rsid w:val="006E57A0"/>
    <w:rsid w:val="006E620D"/>
    <w:rsid w:val="0070125A"/>
    <w:rsid w:val="0070244B"/>
    <w:rsid w:val="00702D51"/>
    <w:rsid w:val="007052FC"/>
    <w:rsid w:val="00716950"/>
    <w:rsid w:val="00717E1E"/>
    <w:rsid w:val="00720090"/>
    <w:rsid w:val="00721938"/>
    <w:rsid w:val="00723756"/>
    <w:rsid w:val="00724E4E"/>
    <w:rsid w:val="00731549"/>
    <w:rsid w:val="007400D0"/>
    <w:rsid w:val="00741473"/>
    <w:rsid w:val="007469CB"/>
    <w:rsid w:val="007652A6"/>
    <w:rsid w:val="007664D5"/>
    <w:rsid w:val="007749E1"/>
    <w:rsid w:val="0078030F"/>
    <w:rsid w:val="007834CB"/>
    <w:rsid w:val="00783B7A"/>
    <w:rsid w:val="00793EFB"/>
    <w:rsid w:val="007B09BC"/>
    <w:rsid w:val="007B2BD3"/>
    <w:rsid w:val="007C204D"/>
    <w:rsid w:val="007D60EE"/>
    <w:rsid w:val="007D7A8B"/>
    <w:rsid w:val="007E54D7"/>
    <w:rsid w:val="007F16FE"/>
    <w:rsid w:val="007F17B4"/>
    <w:rsid w:val="00812BD3"/>
    <w:rsid w:val="00813543"/>
    <w:rsid w:val="008203F7"/>
    <w:rsid w:val="00821B83"/>
    <w:rsid w:val="00823226"/>
    <w:rsid w:val="008357DA"/>
    <w:rsid w:val="00836983"/>
    <w:rsid w:val="00840398"/>
    <w:rsid w:val="008433BD"/>
    <w:rsid w:val="008531EE"/>
    <w:rsid w:val="008619AD"/>
    <w:rsid w:val="00863099"/>
    <w:rsid w:val="00864ED5"/>
    <w:rsid w:val="008777F8"/>
    <w:rsid w:val="0088004B"/>
    <w:rsid w:val="008863B8"/>
    <w:rsid w:val="00891D7D"/>
    <w:rsid w:val="008A2C4F"/>
    <w:rsid w:val="008A4FB0"/>
    <w:rsid w:val="008A5117"/>
    <w:rsid w:val="008A7B4D"/>
    <w:rsid w:val="008B74BD"/>
    <w:rsid w:val="008C1160"/>
    <w:rsid w:val="008C2C09"/>
    <w:rsid w:val="008C48F3"/>
    <w:rsid w:val="008D54EE"/>
    <w:rsid w:val="008D74E6"/>
    <w:rsid w:val="008F4594"/>
    <w:rsid w:val="009016B1"/>
    <w:rsid w:val="00903791"/>
    <w:rsid w:val="00906B01"/>
    <w:rsid w:val="00914B81"/>
    <w:rsid w:val="009215B2"/>
    <w:rsid w:val="00922480"/>
    <w:rsid w:val="00923467"/>
    <w:rsid w:val="009253BB"/>
    <w:rsid w:val="00926E39"/>
    <w:rsid w:val="009304AB"/>
    <w:rsid w:val="00934E18"/>
    <w:rsid w:val="00953120"/>
    <w:rsid w:val="00957D2E"/>
    <w:rsid w:val="00962FAE"/>
    <w:rsid w:val="009776B3"/>
    <w:rsid w:val="00981512"/>
    <w:rsid w:val="00986710"/>
    <w:rsid w:val="00995A40"/>
    <w:rsid w:val="00995BF6"/>
    <w:rsid w:val="009A45E1"/>
    <w:rsid w:val="009A7971"/>
    <w:rsid w:val="009B44EC"/>
    <w:rsid w:val="009B6819"/>
    <w:rsid w:val="009C7D55"/>
    <w:rsid w:val="009D3D5C"/>
    <w:rsid w:val="009E0E6A"/>
    <w:rsid w:val="009E1413"/>
    <w:rsid w:val="00A10D9F"/>
    <w:rsid w:val="00A302AA"/>
    <w:rsid w:val="00A3600E"/>
    <w:rsid w:val="00A46F25"/>
    <w:rsid w:val="00A47054"/>
    <w:rsid w:val="00A57A00"/>
    <w:rsid w:val="00A61D2B"/>
    <w:rsid w:val="00A77A43"/>
    <w:rsid w:val="00A8100D"/>
    <w:rsid w:val="00A81F18"/>
    <w:rsid w:val="00A833AF"/>
    <w:rsid w:val="00A860DD"/>
    <w:rsid w:val="00A92D27"/>
    <w:rsid w:val="00AA00A4"/>
    <w:rsid w:val="00AA4F3A"/>
    <w:rsid w:val="00AB4D9A"/>
    <w:rsid w:val="00AC3454"/>
    <w:rsid w:val="00AD6C6A"/>
    <w:rsid w:val="00AE7705"/>
    <w:rsid w:val="00B06272"/>
    <w:rsid w:val="00B074B4"/>
    <w:rsid w:val="00B1000E"/>
    <w:rsid w:val="00B13E6D"/>
    <w:rsid w:val="00B174FC"/>
    <w:rsid w:val="00B17B5F"/>
    <w:rsid w:val="00B22409"/>
    <w:rsid w:val="00B24308"/>
    <w:rsid w:val="00B25A20"/>
    <w:rsid w:val="00B43647"/>
    <w:rsid w:val="00B53BE6"/>
    <w:rsid w:val="00B604A5"/>
    <w:rsid w:val="00B61465"/>
    <w:rsid w:val="00B6185E"/>
    <w:rsid w:val="00B73AEE"/>
    <w:rsid w:val="00B85D60"/>
    <w:rsid w:val="00B90C20"/>
    <w:rsid w:val="00B94B21"/>
    <w:rsid w:val="00BA4B72"/>
    <w:rsid w:val="00BB31DE"/>
    <w:rsid w:val="00BB4248"/>
    <w:rsid w:val="00BC261E"/>
    <w:rsid w:val="00C01F1F"/>
    <w:rsid w:val="00C05277"/>
    <w:rsid w:val="00C05920"/>
    <w:rsid w:val="00C17205"/>
    <w:rsid w:val="00C36665"/>
    <w:rsid w:val="00C45087"/>
    <w:rsid w:val="00C53929"/>
    <w:rsid w:val="00C66FF7"/>
    <w:rsid w:val="00C8309B"/>
    <w:rsid w:val="00C843BE"/>
    <w:rsid w:val="00C85929"/>
    <w:rsid w:val="00CA0EAB"/>
    <w:rsid w:val="00CA44EB"/>
    <w:rsid w:val="00CB4DB8"/>
    <w:rsid w:val="00CC5129"/>
    <w:rsid w:val="00CD7F44"/>
    <w:rsid w:val="00CE17D6"/>
    <w:rsid w:val="00CE181F"/>
    <w:rsid w:val="00CE2022"/>
    <w:rsid w:val="00CE3118"/>
    <w:rsid w:val="00CE422E"/>
    <w:rsid w:val="00CF62EF"/>
    <w:rsid w:val="00D01C4B"/>
    <w:rsid w:val="00D03CC3"/>
    <w:rsid w:val="00D04D5A"/>
    <w:rsid w:val="00D07CAD"/>
    <w:rsid w:val="00D170E3"/>
    <w:rsid w:val="00D17B4D"/>
    <w:rsid w:val="00D435E6"/>
    <w:rsid w:val="00D532B9"/>
    <w:rsid w:val="00D54C64"/>
    <w:rsid w:val="00D77F1D"/>
    <w:rsid w:val="00D82484"/>
    <w:rsid w:val="00D93867"/>
    <w:rsid w:val="00D973AC"/>
    <w:rsid w:val="00DA0200"/>
    <w:rsid w:val="00DA7776"/>
    <w:rsid w:val="00DB1D46"/>
    <w:rsid w:val="00DB2294"/>
    <w:rsid w:val="00DC5488"/>
    <w:rsid w:val="00DD081E"/>
    <w:rsid w:val="00DD576A"/>
    <w:rsid w:val="00DE7C34"/>
    <w:rsid w:val="00DF175B"/>
    <w:rsid w:val="00DF402F"/>
    <w:rsid w:val="00DF4CCD"/>
    <w:rsid w:val="00E1462C"/>
    <w:rsid w:val="00E20FB5"/>
    <w:rsid w:val="00E21787"/>
    <w:rsid w:val="00E21CA9"/>
    <w:rsid w:val="00E24353"/>
    <w:rsid w:val="00E41564"/>
    <w:rsid w:val="00E51679"/>
    <w:rsid w:val="00E53E77"/>
    <w:rsid w:val="00E55880"/>
    <w:rsid w:val="00E624BD"/>
    <w:rsid w:val="00E710FE"/>
    <w:rsid w:val="00EA0DA6"/>
    <w:rsid w:val="00EA7A22"/>
    <w:rsid w:val="00EB265D"/>
    <w:rsid w:val="00EB5FCC"/>
    <w:rsid w:val="00EC568E"/>
    <w:rsid w:val="00ED0827"/>
    <w:rsid w:val="00ED2A8F"/>
    <w:rsid w:val="00ED7DE6"/>
    <w:rsid w:val="00EE6D2D"/>
    <w:rsid w:val="00EF2997"/>
    <w:rsid w:val="00EF5A8E"/>
    <w:rsid w:val="00EF60E1"/>
    <w:rsid w:val="00F054BC"/>
    <w:rsid w:val="00F104D1"/>
    <w:rsid w:val="00F24C8E"/>
    <w:rsid w:val="00F33D07"/>
    <w:rsid w:val="00F3713C"/>
    <w:rsid w:val="00F61FE7"/>
    <w:rsid w:val="00F62B62"/>
    <w:rsid w:val="00F62D89"/>
    <w:rsid w:val="00F66188"/>
    <w:rsid w:val="00F677F8"/>
    <w:rsid w:val="00F74913"/>
    <w:rsid w:val="00F968F6"/>
    <w:rsid w:val="00FA78DA"/>
    <w:rsid w:val="00FD1F1B"/>
    <w:rsid w:val="00FF5E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23B21744"/>
  <w15:chartTrackingRefBased/>
  <w15:docId w15:val="{E62389A6-F1C7-46CD-90A1-4653194D7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ard">
    <w:name w:val="Normal"/>
    <w:qFormat/>
    <w:rPr>
      <w:rFonts w:ascii="Arial" w:hAnsi="Arial"/>
      <w:sz w:val="22"/>
    </w:rPr>
  </w:style>
  <w:style w:type="paragraph" w:styleId="Kop1">
    <w:name w:val="heading 1"/>
    <w:basedOn w:val="Standaard"/>
    <w:next w:val="Standaard"/>
    <w:link w:val="Kop1Char"/>
    <w:uiPriority w:val="9"/>
    <w:qFormat/>
    <w:pPr>
      <w:keepNext/>
      <w:spacing w:before="240" w:after="60"/>
      <w:outlineLvl w:val="0"/>
    </w:pPr>
    <w:rPr>
      <w:b/>
      <w:kern w:val="28"/>
      <w:u w:val="single"/>
    </w:rPr>
  </w:style>
  <w:style w:type="paragraph" w:styleId="Kop2">
    <w:name w:val="heading 2"/>
    <w:basedOn w:val="Standaard"/>
    <w:next w:val="Standaard"/>
    <w:link w:val="Kop2Char"/>
    <w:uiPriority w:val="9"/>
    <w:qFormat/>
    <w:pPr>
      <w:keepNext/>
      <w:spacing w:before="240" w:after="60"/>
      <w:outlineLvl w:val="1"/>
    </w:pPr>
    <w:rPr>
      <w:b/>
    </w:rPr>
  </w:style>
  <w:style w:type="paragraph" w:styleId="Kop3">
    <w:name w:val="heading 3"/>
    <w:basedOn w:val="Standaard"/>
    <w:next w:val="Standaard"/>
    <w:qFormat/>
    <w:pPr>
      <w:keepNext/>
      <w:spacing w:before="240" w:after="60"/>
      <w:outlineLvl w:val="2"/>
    </w:pPr>
    <w:rPr>
      <w:b/>
      <w:i/>
    </w:rPr>
  </w:style>
  <w:style w:type="paragraph" w:styleId="Kop4">
    <w:name w:val="heading 4"/>
    <w:basedOn w:val="Standaard"/>
    <w:next w:val="Standaard"/>
    <w:qFormat/>
    <w:pPr>
      <w:keepNext/>
      <w:spacing w:before="240" w:after="60"/>
      <w:outlineLvl w:val="3"/>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ocumentstructuur">
    <w:name w:val="Document Map"/>
    <w:basedOn w:val="Standaard"/>
    <w:semiHidden/>
    <w:pPr>
      <w:shd w:val="clear" w:color="auto" w:fill="000080"/>
    </w:pPr>
    <w:rPr>
      <w:rFonts w:ascii="Tahoma" w:hAnsi="Tahoma"/>
    </w:rPr>
  </w:style>
  <w:style w:type="character" w:styleId="Paginanummer">
    <w:name w:val="page number"/>
    <w:rPr>
      <w:rFonts w:ascii="Arial" w:hAnsi="Arial"/>
      <w:sz w:val="22"/>
    </w:rPr>
  </w:style>
  <w:style w:type="character" w:styleId="Hyperlink">
    <w:name w:val="Hyperlink"/>
    <w:uiPriority w:val="99"/>
    <w:rPr>
      <w:rFonts w:ascii="Arial" w:hAnsi="Arial"/>
      <w:color w:val="0000FF"/>
      <w:sz w:val="22"/>
      <w:u w:val="single"/>
    </w:rPr>
  </w:style>
  <w:style w:type="character" w:styleId="Eindnootmarkering">
    <w:name w:val="endnote reference"/>
    <w:semiHidden/>
    <w:rPr>
      <w:rFonts w:ascii="Arial" w:hAnsi="Arial"/>
      <w:sz w:val="16"/>
      <w:vertAlign w:val="superscript"/>
    </w:rPr>
  </w:style>
  <w:style w:type="character" w:styleId="Voetnootmarkering">
    <w:name w:val="footnote reference"/>
    <w:semiHidden/>
    <w:rPr>
      <w:rFonts w:ascii="Arial" w:hAnsi="Arial"/>
      <w:sz w:val="16"/>
      <w:vertAlign w:val="superscript"/>
    </w:rPr>
  </w:style>
  <w:style w:type="paragraph" w:styleId="Voettekst">
    <w:name w:val="footer"/>
    <w:basedOn w:val="Standaard"/>
    <w:pPr>
      <w:tabs>
        <w:tab w:val="center" w:pos="4536"/>
        <w:tab w:val="right" w:pos="9072"/>
      </w:tabs>
    </w:pPr>
  </w:style>
  <w:style w:type="paragraph" w:styleId="Koptekst">
    <w:name w:val="header"/>
    <w:basedOn w:val="Standaard"/>
    <w:pPr>
      <w:tabs>
        <w:tab w:val="center" w:pos="4536"/>
        <w:tab w:val="right" w:pos="9072"/>
      </w:tabs>
    </w:pPr>
  </w:style>
  <w:style w:type="paragraph" w:styleId="Bloktekst">
    <w:name w:val="Block Text"/>
    <w:basedOn w:val="Standaard"/>
    <w:pPr>
      <w:ind w:left="-142" w:right="2126"/>
    </w:pPr>
  </w:style>
  <w:style w:type="paragraph" w:styleId="Plattetekstinspringen">
    <w:name w:val="Body Text Indent"/>
    <w:basedOn w:val="Standaard"/>
    <w:pPr>
      <w:ind w:left="-142"/>
    </w:pPr>
  </w:style>
  <w:style w:type="paragraph" w:styleId="Ballontekst">
    <w:name w:val="Balloon Text"/>
    <w:basedOn w:val="Standaard"/>
    <w:link w:val="BallontekstChar"/>
    <w:rsid w:val="00840398"/>
    <w:rPr>
      <w:rFonts w:ascii="Tahoma" w:hAnsi="Tahoma" w:cs="Tahoma"/>
      <w:sz w:val="16"/>
      <w:szCs w:val="16"/>
    </w:rPr>
  </w:style>
  <w:style w:type="character" w:customStyle="1" w:styleId="BallontekstChar">
    <w:name w:val="Ballontekst Char"/>
    <w:link w:val="Ballontekst"/>
    <w:rsid w:val="00840398"/>
    <w:rPr>
      <w:rFonts w:ascii="Tahoma" w:hAnsi="Tahoma" w:cs="Tahoma"/>
      <w:sz w:val="16"/>
      <w:szCs w:val="16"/>
    </w:rPr>
  </w:style>
  <w:style w:type="paragraph" w:customStyle="1" w:styleId="Default">
    <w:name w:val="Default"/>
    <w:rsid w:val="006D6EE9"/>
    <w:pPr>
      <w:autoSpaceDE w:val="0"/>
      <w:autoSpaceDN w:val="0"/>
      <w:adjustRightInd w:val="0"/>
    </w:pPr>
    <w:rPr>
      <w:rFonts w:ascii="Arial" w:hAnsi="Arial" w:cs="Arial"/>
      <w:color w:val="000000"/>
      <w:sz w:val="24"/>
      <w:szCs w:val="24"/>
    </w:rPr>
  </w:style>
  <w:style w:type="paragraph" w:styleId="Lijstalinea">
    <w:name w:val="List Paragraph"/>
    <w:basedOn w:val="Standaard"/>
    <w:uiPriority w:val="34"/>
    <w:qFormat/>
    <w:rsid w:val="005C4EBE"/>
    <w:pPr>
      <w:ind w:left="720"/>
      <w:contextualSpacing/>
    </w:pPr>
  </w:style>
  <w:style w:type="paragraph" w:styleId="Geenafstand">
    <w:name w:val="No Spacing"/>
    <w:link w:val="GeenafstandChar"/>
    <w:uiPriority w:val="1"/>
    <w:qFormat/>
    <w:rsid w:val="000B64E3"/>
    <w:rPr>
      <w:rFonts w:asciiTheme="minorHAnsi" w:eastAsiaTheme="minorEastAsia" w:hAnsiTheme="minorHAnsi" w:cstheme="minorBidi"/>
      <w:sz w:val="22"/>
      <w:szCs w:val="22"/>
    </w:rPr>
  </w:style>
  <w:style w:type="character" w:customStyle="1" w:styleId="GeenafstandChar">
    <w:name w:val="Geen afstand Char"/>
    <w:basedOn w:val="Standaardalinea-lettertype"/>
    <w:link w:val="Geenafstand"/>
    <w:uiPriority w:val="1"/>
    <w:rsid w:val="000B64E3"/>
    <w:rPr>
      <w:rFonts w:asciiTheme="minorHAnsi" w:eastAsiaTheme="minorEastAsia" w:hAnsiTheme="minorHAnsi" w:cstheme="minorBidi"/>
      <w:sz w:val="22"/>
      <w:szCs w:val="22"/>
    </w:rPr>
  </w:style>
  <w:style w:type="paragraph" w:styleId="Kopvaninhoudsopgave">
    <w:name w:val="TOC Heading"/>
    <w:basedOn w:val="Kop1"/>
    <w:next w:val="Standaard"/>
    <w:uiPriority w:val="39"/>
    <w:unhideWhenUsed/>
    <w:qFormat/>
    <w:rsid w:val="000B64E3"/>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u w:val="none"/>
    </w:rPr>
  </w:style>
  <w:style w:type="paragraph" w:styleId="Inhopg2">
    <w:name w:val="toc 2"/>
    <w:basedOn w:val="Standaard"/>
    <w:next w:val="Standaard"/>
    <w:autoRedefine/>
    <w:uiPriority w:val="39"/>
    <w:unhideWhenUsed/>
    <w:rsid w:val="002C7BCB"/>
    <w:pPr>
      <w:tabs>
        <w:tab w:val="right" w:leader="dot" w:pos="10620"/>
      </w:tabs>
      <w:spacing w:after="100"/>
      <w:ind w:left="220"/>
    </w:pPr>
    <w:rPr>
      <w:noProof/>
      <w:color w:val="17365D" w:themeColor="text2" w:themeShade="BF"/>
    </w:rPr>
  </w:style>
  <w:style w:type="paragraph" w:customStyle="1" w:styleId="Kop10">
    <w:name w:val="Kop1"/>
    <w:basedOn w:val="Kop2"/>
    <w:link w:val="Kop1Char0"/>
    <w:qFormat/>
    <w:rsid w:val="008B74BD"/>
    <w:rPr>
      <w:rFonts w:asciiTheme="majorHAnsi" w:hAnsiTheme="majorHAnsi"/>
      <w:b w:val="0"/>
      <w:color w:val="244061" w:themeColor="accent1" w:themeShade="80"/>
      <w:sz w:val="32"/>
      <w:szCs w:val="32"/>
    </w:rPr>
  </w:style>
  <w:style w:type="character" w:customStyle="1" w:styleId="Kop2Char">
    <w:name w:val="Kop 2 Char"/>
    <w:basedOn w:val="Standaardalinea-lettertype"/>
    <w:link w:val="Kop2"/>
    <w:uiPriority w:val="9"/>
    <w:rsid w:val="008B74BD"/>
    <w:rPr>
      <w:rFonts w:ascii="Arial" w:hAnsi="Arial"/>
      <w:b/>
      <w:sz w:val="22"/>
    </w:rPr>
  </w:style>
  <w:style w:type="character" w:customStyle="1" w:styleId="Kop1Char0">
    <w:name w:val="Kop1 Char"/>
    <w:basedOn w:val="Kop2Char"/>
    <w:link w:val="Kop10"/>
    <w:rsid w:val="008B74BD"/>
    <w:rPr>
      <w:rFonts w:asciiTheme="majorHAnsi" w:hAnsiTheme="majorHAnsi"/>
      <w:b w:val="0"/>
      <w:color w:val="244061" w:themeColor="accent1" w:themeShade="80"/>
      <w:sz w:val="32"/>
      <w:szCs w:val="32"/>
    </w:rPr>
  </w:style>
  <w:style w:type="character" w:customStyle="1" w:styleId="UnresolvedMention">
    <w:name w:val="Unresolved Mention"/>
    <w:basedOn w:val="Standaardalinea-lettertype"/>
    <w:uiPriority w:val="99"/>
    <w:semiHidden/>
    <w:unhideWhenUsed/>
    <w:rsid w:val="001D449B"/>
    <w:rPr>
      <w:color w:val="605E5C"/>
      <w:shd w:val="clear" w:color="auto" w:fill="E1DFDD"/>
    </w:rPr>
  </w:style>
  <w:style w:type="paragraph" w:customStyle="1" w:styleId="Kop20">
    <w:name w:val="Kop2"/>
    <w:basedOn w:val="Kop10"/>
    <w:link w:val="Kop2Char0"/>
    <w:qFormat/>
    <w:rsid w:val="0003775A"/>
    <w:rPr>
      <w:rFonts w:ascii="Arial" w:hAnsi="Arial" w:cs="Arial"/>
    </w:rPr>
  </w:style>
  <w:style w:type="character" w:customStyle="1" w:styleId="Kop2Char0">
    <w:name w:val="Kop2 Char"/>
    <w:basedOn w:val="Kop1Char0"/>
    <w:link w:val="Kop20"/>
    <w:rsid w:val="0003775A"/>
    <w:rPr>
      <w:rFonts w:ascii="Arial" w:hAnsi="Arial" w:cs="Arial"/>
      <w:b w:val="0"/>
      <w:color w:val="244061" w:themeColor="accent1" w:themeShade="80"/>
      <w:sz w:val="32"/>
      <w:szCs w:val="32"/>
    </w:rPr>
  </w:style>
  <w:style w:type="paragraph" w:customStyle="1" w:styleId="ParaAttribute1">
    <w:name w:val="ParaAttribute1"/>
    <w:rsid w:val="00B074B4"/>
    <w:rPr>
      <w:rFonts w:eastAsia="Batang"/>
    </w:rPr>
  </w:style>
  <w:style w:type="character" w:styleId="Nadruk">
    <w:name w:val="Emphasis"/>
    <w:basedOn w:val="Standaardalinea-lettertype"/>
    <w:qFormat/>
    <w:rsid w:val="00F968F6"/>
    <w:rPr>
      <w:i/>
      <w:iCs/>
    </w:rPr>
  </w:style>
  <w:style w:type="paragraph" w:styleId="Titel">
    <w:name w:val="Title"/>
    <w:basedOn w:val="Standaard"/>
    <w:next w:val="Standaard"/>
    <w:link w:val="TitelChar"/>
    <w:uiPriority w:val="2"/>
    <w:qFormat/>
    <w:rsid w:val="002C7BCB"/>
    <w:pPr>
      <w:pBdr>
        <w:bottom w:val="single" w:sz="12" w:space="4" w:color="4F81BD" w:themeColor="accent1"/>
      </w:pBdr>
      <w:spacing w:after="120"/>
      <w:contextualSpacing/>
    </w:pPr>
    <w:rPr>
      <w:rFonts w:asciiTheme="majorHAnsi" w:eastAsiaTheme="majorEastAsia" w:hAnsiTheme="majorHAnsi" w:cstheme="majorBidi"/>
      <w:color w:val="4F81BD" w:themeColor="accent1"/>
      <w:kern w:val="28"/>
      <w:sz w:val="52"/>
      <w:szCs w:val="22"/>
      <w:lang w:eastAsia="ja-JP"/>
    </w:rPr>
  </w:style>
  <w:style w:type="character" w:customStyle="1" w:styleId="TitelChar">
    <w:name w:val="Titel Char"/>
    <w:basedOn w:val="Standaardalinea-lettertype"/>
    <w:link w:val="Titel"/>
    <w:uiPriority w:val="2"/>
    <w:rsid w:val="002C7BCB"/>
    <w:rPr>
      <w:rFonts w:asciiTheme="majorHAnsi" w:eastAsiaTheme="majorEastAsia" w:hAnsiTheme="majorHAnsi" w:cstheme="majorBidi"/>
      <w:color w:val="4F81BD" w:themeColor="accent1"/>
      <w:kern w:val="28"/>
      <w:sz w:val="52"/>
      <w:szCs w:val="22"/>
      <w:lang w:eastAsia="ja-JP"/>
    </w:rPr>
  </w:style>
  <w:style w:type="paragraph" w:styleId="Lijstopsomteken">
    <w:name w:val="List Bullet"/>
    <w:basedOn w:val="Standaard"/>
    <w:uiPriority w:val="10"/>
    <w:qFormat/>
    <w:rsid w:val="002C7BCB"/>
    <w:pPr>
      <w:numPr>
        <w:numId w:val="8"/>
      </w:numPr>
      <w:spacing w:after="80"/>
    </w:pPr>
    <w:rPr>
      <w:rFonts w:asciiTheme="minorHAnsi" w:eastAsiaTheme="minorHAnsi" w:hAnsiTheme="minorHAnsi" w:cstheme="minorBidi"/>
      <w:color w:val="404040" w:themeColor="text1" w:themeTint="BF"/>
      <w:szCs w:val="22"/>
      <w:lang w:eastAsia="ja-JP"/>
    </w:rPr>
  </w:style>
  <w:style w:type="character" w:customStyle="1" w:styleId="Kop1Char">
    <w:name w:val="Kop 1 Char"/>
    <w:basedOn w:val="Standaardalinea-lettertype"/>
    <w:link w:val="Kop1"/>
    <w:uiPriority w:val="9"/>
    <w:rsid w:val="002C7BCB"/>
    <w:rPr>
      <w:rFonts w:ascii="Arial" w:hAnsi="Arial"/>
      <w:b/>
      <w:kern w:val="28"/>
      <w:sz w:val="22"/>
      <w:u w:val="single"/>
    </w:rPr>
  </w:style>
  <w:style w:type="paragraph" w:styleId="Inhopg1">
    <w:name w:val="toc 1"/>
    <w:basedOn w:val="Standaard"/>
    <w:next w:val="Standaard"/>
    <w:autoRedefine/>
    <w:uiPriority w:val="39"/>
    <w:unhideWhenUsed/>
    <w:rsid w:val="002C7BCB"/>
    <w:pPr>
      <w:spacing w:after="100"/>
    </w:pPr>
  </w:style>
  <w:style w:type="paragraph" w:styleId="Ondertitel">
    <w:name w:val="Subtitle"/>
    <w:basedOn w:val="Standaard"/>
    <w:next w:val="Standaard"/>
    <w:link w:val="OndertitelChar"/>
    <w:qFormat/>
    <w:rsid w:val="00032B42"/>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OndertitelChar">
    <w:name w:val="Ondertitel Char"/>
    <w:basedOn w:val="Standaardalinea-lettertype"/>
    <w:link w:val="Ondertitel"/>
    <w:rsid w:val="00032B42"/>
    <w:rPr>
      <w:rFonts w:asciiTheme="minorHAnsi" w:eastAsiaTheme="minorEastAsia" w:hAnsiTheme="minorHAnsi" w:cstheme="minorBidi"/>
      <w:color w:val="5A5A5A" w:themeColor="text1" w:themeTint="A5"/>
      <w:spacing w:val="15"/>
      <w:sz w:val="22"/>
      <w:szCs w:val="22"/>
    </w:rPr>
  </w:style>
  <w:style w:type="paragraph" w:styleId="Normaalweb">
    <w:name w:val="Normal (Web)"/>
    <w:basedOn w:val="Standaard"/>
    <w:uiPriority w:val="99"/>
    <w:semiHidden/>
    <w:unhideWhenUsed/>
    <w:rsid w:val="00B174FC"/>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861231">
      <w:bodyDiv w:val="1"/>
      <w:marLeft w:val="0"/>
      <w:marRight w:val="0"/>
      <w:marTop w:val="0"/>
      <w:marBottom w:val="0"/>
      <w:divBdr>
        <w:top w:val="none" w:sz="0" w:space="0" w:color="auto"/>
        <w:left w:val="none" w:sz="0" w:space="0" w:color="auto"/>
        <w:bottom w:val="none" w:sz="0" w:space="0" w:color="auto"/>
        <w:right w:val="none" w:sz="0" w:space="0" w:color="auto"/>
      </w:divBdr>
    </w:div>
    <w:div w:id="292368295">
      <w:bodyDiv w:val="1"/>
      <w:marLeft w:val="0"/>
      <w:marRight w:val="0"/>
      <w:marTop w:val="0"/>
      <w:marBottom w:val="0"/>
      <w:divBdr>
        <w:top w:val="none" w:sz="0" w:space="0" w:color="auto"/>
        <w:left w:val="none" w:sz="0" w:space="0" w:color="auto"/>
        <w:bottom w:val="none" w:sz="0" w:space="0" w:color="auto"/>
        <w:right w:val="none" w:sz="0" w:space="0" w:color="auto"/>
      </w:divBdr>
    </w:div>
    <w:div w:id="466552829">
      <w:bodyDiv w:val="1"/>
      <w:marLeft w:val="0"/>
      <w:marRight w:val="0"/>
      <w:marTop w:val="0"/>
      <w:marBottom w:val="0"/>
      <w:divBdr>
        <w:top w:val="none" w:sz="0" w:space="0" w:color="auto"/>
        <w:left w:val="none" w:sz="0" w:space="0" w:color="auto"/>
        <w:bottom w:val="none" w:sz="0" w:space="0" w:color="auto"/>
        <w:right w:val="none" w:sz="0" w:space="0" w:color="auto"/>
      </w:divBdr>
      <w:divsChild>
        <w:div w:id="822968253">
          <w:marLeft w:val="0"/>
          <w:marRight w:val="0"/>
          <w:marTop w:val="600"/>
          <w:marBottom w:val="0"/>
          <w:divBdr>
            <w:top w:val="none" w:sz="0" w:space="0" w:color="auto"/>
            <w:left w:val="none" w:sz="0" w:space="0" w:color="auto"/>
            <w:bottom w:val="none" w:sz="0" w:space="0" w:color="auto"/>
            <w:right w:val="none" w:sz="0" w:space="0" w:color="auto"/>
          </w:divBdr>
          <w:divsChild>
            <w:div w:id="1943028392">
              <w:marLeft w:val="0"/>
              <w:marRight w:val="0"/>
              <w:marTop w:val="0"/>
              <w:marBottom w:val="0"/>
              <w:divBdr>
                <w:top w:val="none" w:sz="0" w:space="0" w:color="auto"/>
                <w:left w:val="none" w:sz="0" w:space="0" w:color="auto"/>
                <w:bottom w:val="none" w:sz="0" w:space="0" w:color="auto"/>
                <w:right w:val="none" w:sz="0" w:space="0" w:color="auto"/>
              </w:divBdr>
              <w:divsChild>
                <w:div w:id="5061529">
                  <w:marLeft w:val="0"/>
                  <w:marRight w:val="0"/>
                  <w:marTop w:val="0"/>
                  <w:marBottom w:val="0"/>
                  <w:divBdr>
                    <w:top w:val="none" w:sz="0" w:space="0" w:color="auto"/>
                    <w:left w:val="none" w:sz="0" w:space="0" w:color="auto"/>
                    <w:bottom w:val="none" w:sz="0" w:space="0" w:color="auto"/>
                    <w:right w:val="none" w:sz="0" w:space="0" w:color="auto"/>
                  </w:divBdr>
                  <w:divsChild>
                    <w:div w:id="27146307">
                      <w:marLeft w:val="0"/>
                      <w:marRight w:val="0"/>
                      <w:marTop w:val="0"/>
                      <w:marBottom w:val="540"/>
                      <w:divBdr>
                        <w:top w:val="none" w:sz="0" w:space="0" w:color="auto"/>
                        <w:left w:val="none" w:sz="0" w:space="0" w:color="auto"/>
                        <w:bottom w:val="none" w:sz="0" w:space="0" w:color="auto"/>
                        <w:right w:val="none" w:sz="0" w:space="0" w:color="auto"/>
                      </w:divBdr>
                      <w:divsChild>
                        <w:div w:id="1801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203536">
      <w:bodyDiv w:val="1"/>
      <w:marLeft w:val="0"/>
      <w:marRight w:val="0"/>
      <w:marTop w:val="0"/>
      <w:marBottom w:val="0"/>
      <w:divBdr>
        <w:top w:val="none" w:sz="0" w:space="0" w:color="auto"/>
        <w:left w:val="none" w:sz="0" w:space="0" w:color="auto"/>
        <w:bottom w:val="none" w:sz="0" w:space="0" w:color="auto"/>
        <w:right w:val="none" w:sz="0" w:space="0" w:color="auto"/>
      </w:divBdr>
    </w:div>
    <w:div w:id="818036657">
      <w:bodyDiv w:val="1"/>
      <w:marLeft w:val="0"/>
      <w:marRight w:val="0"/>
      <w:marTop w:val="0"/>
      <w:marBottom w:val="0"/>
      <w:divBdr>
        <w:top w:val="none" w:sz="0" w:space="0" w:color="auto"/>
        <w:left w:val="none" w:sz="0" w:space="0" w:color="auto"/>
        <w:bottom w:val="none" w:sz="0" w:space="0" w:color="auto"/>
        <w:right w:val="none" w:sz="0" w:space="0" w:color="auto"/>
      </w:divBdr>
    </w:div>
    <w:div w:id="855193674">
      <w:bodyDiv w:val="1"/>
      <w:marLeft w:val="0"/>
      <w:marRight w:val="0"/>
      <w:marTop w:val="0"/>
      <w:marBottom w:val="0"/>
      <w:divBdr>
        <w:top w:val="none" w:sz="0" w:space="0" w:color="auto"/>
        <w:left w:val="none" w:sz="0" w:space="0" w:color="auto"/>
        <w:bottom w:val="none" w:sz="0" w:space="0" w:color="auto"/>
        <w:right w:val="none" w:sz="0" w:space="0" w:color="auto"/>
      </w:divBdr>
    </w:div>
    <w:div w:id="970671566">
      <w:bodyDiv w:val="1"/>
      <w:marLeft w:val="0"/>
      <w:marRight w:val="0"/>
      <w:marTop w:val="0"/>
      <w:marBottom w:val="0"/>
      <w:divBdr>
        <w:top w:val="none" w:sz="0" w:space="0" w:color="auto"/>
        <w:left w:val="none" w:sz="0" w:space="0" w:color="auto"/>
        <w:bottom w:val="none" w:sz="0" w:space="0" w:color="auto"/>
        <w:right w:val="none" w:sz="0" w:space="0" w:color="auto"/>
      </w:divBdr>
    </w:div>
    <w:div w:id="994531406">
      <w:bodyDiv w:val="1"/>
      <w:marLeft w:val="0"/>
      <w:marRight w:val="0"/>
      <w:marTop w:val="0"/>
      <w:marBottom w:val="0"/>
      <w:divBdr>
        <w:top w:val="none" w:sz="0" w:space="0" w:color="auto"/>
        <w:left w:val="none" w:sz="0" w:space="0" w:color="auto"/>
        <w:bottom w:val="none" w:sz="0" w:space="0" w:color="auto"/>
        <w:right w:val="none" w:sz="0" w:space="0" w:color="auto"/>
      </w:divBdr>
    </w:div>
    <w:div w:id="1240601227">
      <w:bodyDiv w:val="1"/>
      <w:marLeft w:val="0"/>
      <w:marRight w:val="0"/>
      <w:marTop w:val="0"/>
      <w:marBottom w:val="0"/>
      <w:divBdr>
        <w:top w:val="none" w:sz="0" w:space="0" w:color="auto"/>
        <w:left w:val="none" w:sz="0" w:space="0" w:color="auto"/>
        <w:bottom w:val="none" w:sz="0" w:space="0" w:color="auto"/>
        <w:right w:val="none" w:sz="0" w:space="0" w:color="auto"/>
      </w:divBdr>
      <w:divsChild>
        <w:div w:id="211888103">
          <w:marLeft w:val="0"/>
          <w:marRight w:val="0"/>
          <w:marTop w:val="0"/>
          <w:marBottom w:val="0"/>
          <w:divBdr>
            <w:top w:val="none" w:sz="0" w:space="0" w:color="auto"/>
            <w:left w:val="none" w:sz="0" w:space="0" w:color="auto"/>
            <w:bottom w:val="none" w:sz="0" w:space="0" w:color="auto"/>
            <w:right w:val="none" w:sz="0" w:space="0" w:color="auto"/>
          </w:divBdr>
          <w:divsChild>
            <w:div w:id="1213153151">
              <w:marLeft w:val="0"/>
              <w:marRight w:val="0"/>
              <w:marTop w:val="0"/>
              <w:marBottom w:val="0"/>
              <w:divBdr>
                <w:top w:val="none" w:sz="0" w:space="0" w:color="auto"/>
                <w:left w:val="none" w:sz="0" w:space="0" w:color="auto"/>
                <w:bottom w:val="none" w:sz="0" w:space="0" w:color="auto"/>
                <w:right w:val="none" w:sz="0" w:space="0" w:color="auto"/>
              </w:divBdr>
              <w:divsChild>
                <w:div w:id="1230074700">
                  <w:marLeft w:val="0"/>
                  <w:marRight w:val="0"/>
                  <w:marTop w:val="0"/>
                  <w:marBottom w:val="0"/>
                  <w:divBdr>
                    <w:top w:val="none" w:sz="0" w:space="0" w:color="auto"/>
                    <w:left w:val="none" w:sz="0" w:space="0" w:color="auto"/>
                    <w:bottom w:val="none" w:sz="0" w:space="0" w:color="auto"/>
                    <w:right w:val="none" w:sz="0" w:space="0" w:color="auto"/>
                  </w:divBdr>
                  <w:divsChild>
                    <w:div w:id="26302755">
                      <w:marLeft w:val="0"/>
                      <w:marRight w:val="0"/>
                      <w:marTop w:val="0"/>
                      <w:marBottom w:val="0"/>
                      <w:divBdr>
                        <w:top w:val="none" w:sz="0" w:space="0" w:color="auto"/>
                        <w:left w:val="none" w:sz="0" w:space="0" w:color="auto"/>
                        <w:bottom w:val="none" w:sz="0" w:space="0" w:color="auto"/>
                        <w:right w:val="none" w:sz="0" w:space="0" w:color="auto"/>
                      </w:divBdr>
                    </w:div>
                    <w:div w:id="35462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28459">
              <w:marLeft w:val="0"/>
              <w:marRight w:val="0"/>
              <w:marTop w:val="0"/>
              <w:marBottom w:val="0"/>
              <w:divBdr>
                <w:top w:val="none" w:sz="0" w:space="0" w:color="auto"/>
                <w:left w:val="none" w:sz="0" w:space="0" w:color="auto"/>
                <w:bottom w:val="none" w:sz="0" w:space="0" w:color="auto"/>
                <w:right w:val="none" w:sz="0" w:space="0" w:color="auto"/>
              </w:divBdr>
              <w:divsChild>
                <w:div w:id="1143734938">
                  <w:marLeft w:val="0"/>
                  <w:marRight w:val="0"/>
                  <w:marTop w:val="0"/>
                  <w:marBottom w:val="0"/>
                  <w:divBdr>
                    <w:top w:val="none" w:sz="0" w:space="0" w:color="auto"/>
                    <w:left w:val="none" w:sz="0" w:space="0" w:color="auto"/>
                    <w:bottom w:val="none" w:sz="0" w:space="0" w:color="auto"/>
                    <w:right w:val="none" w:sz="0" w:space="0" w:color="auto"/>
                  </w:divBdr>
                  <w:divsChild>
                    <w:div w:id="65299336">
                      <w:marLeft w:val="0"/>
                      <w:marRight w:val="0"/>
                      <w:marTop w:val="0"/>
                      <w:marBottom w:val="0"/>
                      <w:divBdr>
                        <w:top w:val="none" w:sz="0" w:space="0" w:color="auto"/>
                        <w:left w:val="none" w:sz="0" w:space="0" w:color="auto"/>
                        <w:bottom w:val="none" w:sz="0" w:space="0" w:color="auto"/>
                        <w:right w:val="none" w:sz="0" w:space="0" w:color="auto"/>
                      </w:divBdr>
                    </w:div>
                    <w:div w:id="1588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3497">
              <w:marLeft w:val="0"/>
              <w:marRight w:val="0"/>
              <w:marTop w:val="0"/>
              <w:marBottom w:val="0"/>
              <w:divBdr>
                <w:top w:val="none" w:sz="0" w:space="0" w:color="auto"/>
                <w:left w:val="none" w:sz="0" w:space="0" w:color="auto"/>
                <w:bottom w:val="none" w:sz="0" w:space="0" w:color="auto"/>
                <w:right w:val="none" w:sz="0" w:space="0" w:color="auto"/>
              </w:divBdr>
              <w:divsChild>
                <w:div w:id="275336609">
                  <w:marLeft w:val="0"/>
                  <w:marRight w:val="0"/>
                  <w:marTop w:val="0"/>
                  <w:marBottom w:val="0"/>
                  <w:divBdr>
                    <w:top w:val="none" w:sz="0" w:space="0" w:color="auto"/>
                    <w:left w:val="none" w:sz="0" w:space="0" w:color="auto"/>
                    <w:bottom w:val="none" w:sz="0" w:space="0" w:color="auto"/>
                    <w:right w:val="none" w:sz="0" w:space="0" w:color="auto"/>
                  </w:divBdr>
                  <w:divsChild>
                    <w:div w:id="132984453">
                      <w:marLeft w:val="0"/>
                      <w:marRight w:val="0"/>
                      <w:marTop w:val="0"/>
                      <w:marBottom w:val="0"/>
                      <w:divBdr>
                        <w:top w:val="none" w:sz="0" w:space="0" w:color="auto"/>
                        <w:left w:val="none" w:sz="0" w:space="0" w:color="auto"/>
                        <w:bottom w:val="none" w:sz="0" w:space="0" w:color="auto"/>
                        <w:right w:val="none" w:sz="0" w:space="0" w:color="auto"/>
                      </w:divBdr>
                    </w:div>
                    <w:div w:id="13644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648759">
              <w:marLeft w:val="0"/>
              <w:marRight w:val="0"/>
              <w:marTop w:val="0"/>
              <w:marBottom w:val="0"/>
              <w:divBdr>
                <w:top w:val="none" w:sz="0" w:space="0" w:color="auto"/>
                <w:left w:val="none" w:sz="0" w:space="0" w:color="auto"/>
                <w:bottom w:val="none" w:sz="0" w:space="0" w:color="auto"/>
                <w:right w:val="none" w:sz="0" w:space="0" w:color="auto"/>
              </w:divBdr>
              <w:divsChild>
                <w:div w:id="723455598">
                  <w:marLeft w:val="0"/>
                  <w:marRight w:val="0"/>
                  <w:marTop w:val="0"/>
                  <w:marBottom w:val="0"/>
                  <w:divBdr>
                    <w:top w:val="none" w:sz="0" w:space="0" w:color="auto"/>
                    <w:left w:val="none" w:sz="0" w:space="0" w:color="auto"/>
                    <w:bottom w:val="none" w:sz="0" w:space="0" w:color="auto"/>
                    <w:right w:val="none" w:sz="0" w:space="0" w:color="auto"/>
                  </w:divBdr>
                  <w:divsChild>
                    <w:div w:id="1248928339">
                      <w:marLeft w:val="0"/>
                      <w:marRight w:val="0"/>
                      <w:marTop w:val="0"/>
                      <w:marBottom w:val="0"/>
                      <w:divBdr>
                        <w:top w:val="none" w:sz="0" w:space="0" w:color="auto"/>
                        <w:left w:val="none" w:sz="0" w:space="0" w:color="auto"/>
                        <w:bottom w:val="none" w:sz="0" w:space="0" w:color="auto"/>
                        <w:right w:val="none" w:sz="0" w:space="0" w:color="auto"/>
                      </w:divBdr>
                    </w:div>
                    <w:div w:id="16242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738429">
              <w:marLeft w:val="0"/>
              <w:marRight w:val="0"/>
              <w:marTop w:val="0"/>
              <w:marBottom w:val="0"/>
              <w:divBdr>
                <w:top w:val="none" w:sz="0" w:space="0" w:color="auto"/>
                <w:left w:val="none" w:sz="0" w:space="0" w:color="auto"/>
                <w:bottom w:val="none" w:sz="0" w:space="0" w:color="auto"/>
                <w:right w:val="none" w:sz="0" w:space="0" w:color="auto"/>
              </w:divBdr>
              <w:divsChild>
                <w:div w:id="1443496077">
                  <w:marLeft w:val="0"/>
                  <w:marRight w:val="0"/>
                  <w:marTop w:val="0"/>
                  <w:marBottom w:val="0"/>
                  <w:divBdr>
                    <w:top w:val="none" w:sz="0" w:space="0" w:color="auto"/>
                    <w:left w:val="none" w:sz="0" w:space="0" w:color="auto"/>
                    <w:bottom w:val="none" w:sz="0" w:space="0" w:color="auto"/>
                    <w:right w:val="none" w:sz="0" w:space="0" w:color="auto"/>
                  </w:divBdr>
                  <w:divsChild>
                    <w:div w:id="48573182">
                      <w:marLeft w:val="0"/>
                      <w:marRight w:val="0"/>
                      <w:marTop w:val="0"/>
                      <w:marBottom w:val="0"/>
                      <w:divBdr>
                        <w:top w:val="none" w:sz="0" w:space="0" w:color="auto"/>
                        <w:left w:val="none" w:sz="0" w:space="0" w:color="auto"/>
                        <w:bottom w:val="none" w:sz="0" w:space="0" w:color="auto"/>
                        <w:right w:val="none" w:sz="0" w:space="0" w:color="auto"/>
                      </w:divBdr>
                    </w:div>
                    <w:div w:id="154713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953517">
      <w:bodyDiv w:val="1"/>
      <w:marLeft w:val="0"/>
      <w:marRight w:val="0"/>
      <w:marTop w:val="0"/>
      <w:marBottom w:val="0"/>
      <w:divBdr>
        <w:top w:val="none" w:sz="0" w:space="0" w:color="auto"/>
        <w:left w:val="none" w:sz="0" w:space="0" w:color="auto"/>
        <w:bottom w:val="none" w:sz="0" w:space="0" w:color="auto"/>
        <w:right w:val="none" w:sz="0" w:space="0" w:color="auto"/>
      </w:divBdr>
    </w:div>
    <w:div w:id="1639651019">
      <w:bodyDiv w:val="1"/>
      <w:marLeft w:val="0"/>
      <w:marRight w:val="0"/>
      <w:marTop w:val="0"/>
      <w:marBottom w:val="0"/>
      <w:divBdr>
        <w:top w:val="none" w:sz="0" w:space="0" w:color="auto"/>
        <w:left w:val="none" w:sz="0" w:space="0" w:color="auto"/>
        <w:bottom w:val="none" w:sz="0" w:space="0" w:color="auto"/>
        <w:right w:val="none" w:sz="0" w:space="0" w:color="auto"/>
      </w:divBdr>
    </w:div>
    <w:div w:id="1820807420">
      <w:bodyDiv w:val="1"/>
      <w:marLeft w:val="0"/>
      <w:marRight w:val="0"/>
      <w:marTop w:val="0"/>
      <w:marBottom w:val="0"/>
      <w:divBdr>
        <w:top w:val="none" w:sz="0" w:space="0" w:color="auto"/>
        <w:left w:val="none" w:sz="0" w:space="0" w:color="auto"/>
        <w:bottom w:val="none" w:sz="0" w:space="0" w:color="auto"/>
        <w:right w:val="none" w:sz="0" w:space="0" w:color="auto"/>
      </w:divBdr>
    </w:div>
    <w:div w:id="1826703635">
      <w:bodyDiv w:val="1"/>
      <w:marLeft w:val="0"/>
      <w:marRight w:val="0"/>
      <w:marTop w:val="0"/>
      <w:marBottom w:val="0"/>
      <w:divBdr>
        <w:top w:val="none" w:sz="0" w:space="0" w:color="auto"/>
        <w:left w:val="none" w:sz="0" w:space="0" w:color="auto"/>
        <w:bottom w:val="none" w:sz="0" w:space="0" w:color="auto"/>
        <w:right w:val="none" w:sz="0" w:space="0" w:color="auto"/>
      </w:divBdr>
      <w:divsChild>
        <w:div w:id="1164397156">
          <w:marLeft w:val="0"/>
          <w:marRight w:val="0"/>
          <w:marTop w:val="0"/>
          <w:marBottom w:val="0"/>
          <w:divBdr>
            <w:top w:val="none" w:sz="0" w:space="0" w:color="auto"/>
            <w:left w:val="none" w:sz="0" w:space="0" w:color="auto"/>
            <w:bottom w:val="none" w:sz="0" w:space="0" w:color="auto"/>
            <w:right w:val="none" w:sz="0" w:space="0" w:color="auto"/>
          </w:divBdr>
          <w:divsChild>
            <w:div w:id="21047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02694">
      <w:bodyDiv w:val="1"/>
      <w:marLeft w:val="0"/>
      <w:marRight w:val="0"/>
      <w:marTop w:val="0"/>
      <w:marBottom w:val="0"/>
      <w:divBdr>
        <w:top w:val="none" w:sz="0" w:space="0" w:color="auto"/>
        <w:left w:val="none" w:sz="0" w:space="0" w:color="auto"/>
        <w:bottom w:val="none" w:sz="0" w:space="0" w:color="auto"/>
        <w:right w:val="none" w:sz="0" w:space="0" w:color="auto"/>
      </w:divBdr>
      <w:divsChild>
        <w:div w:id="1971981252">
          <w:marLeft w:val="0"/>
          <w:marRight w:val="0"/>
          <w:marTop w:val="0"/>
          <w:marBottom w:val="300"/>
          <w:divBdr>
            <w:top w:val="none" w:sz="0" w:space="0" w:color="auto"/>
            <w:left w:val="none" w:sz="0" w:space="0" w:color="auto"/>
            <w:bottom w:val="single" w:sz="6" w:space="15" w:color="DFDFDF"/>
            <w:right w:val="none" w:sz="0" w:space="0" w:color="auto"/>
          </w:divBdr>
          <w:divsChild>
            <w:div w:id="1008216176">
              <w:marLeft w:val="0"/>
              <w:marRight w:val="0"/>
              <w:marTop w:val="0"/>
              <w:marBottom w:val="0"/>
              <w:divBdr>
                <w:top w:val="none" w:sz="0" w:space="0" w:color="auto"/>
                <w:left w:val="none" w:sz="0" w:space="0" w:color="auto"/>
                <w:bottom w:val="none" w:sz="0" w:space="0" w:color="auto"/>
                <w:right w:val="none" w:sz="0" w:space="0" w:color="auto"/>
              </w:divBdr>
              <w:divsChild>
                <w:div w:id="1969238911">
                  <w:marLeft w:val="0"/>
                  <w:marRight w:val="0"/>
                  <w:marTop w:val="105"/>
                  <w:marBottom w:val="0"/>
                  <w:divBdr>
                    <w:top w:val="none" w:sz="0" w:space="0" w:color="auto"/>
                    <w:left w:val="none" w:sz="0" w:space="0" w:color="auto"/>
                    <w:bottom w:val="none" w:sz="0" w:space="0" w:color="auto"/>
                    <w:right w:val="none" w:sz="0" w:space="0" w:color="auto"/>
                  </w:divBdr>
                </w:div>
                <w:div w:id="13476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2084">
          <w:marLeft w:val="0"/>
          <w:marRight w:val="0"/>
          <w:marTop w:val="0"/>
          <w:marBottom w:val="300"/>
          <w:divBdr>
            <w:top w:val="none" w:sz="0" w:space="0" w:color="auto"/>
            <w:left w:val="none" w:sz="0" w:space="0" w:color="auto"/>
            <w:bottom w:val="single" w:sz="6" w:space="15" w:color="DFDFDF"/>
            <w:right w:val="none" w:sz="0" w:space="0" w:color="auto"/>
          </w:divBdr>
          <w:divsChild>
            <w:div w:id="606929605">
              <w:marLeft w:val="0"/>
              <w:marRight w:val="0"/>
              <w:marTop w:val="0"/>
              <w:marBottom w:val="0"/>
              <w:divBdr>
                <w:top w:val="none" w:sz="0" w:space="0" w:color="auto"/>
                <w:left w:val="none" w:sz="0" w:space="0" w:color="auto"/>
                <w:bottom w:val="none" w:sz="0" w:space="0" w:color="auto"/>
                <w:right w:val="none" w:sz="0" w:space="0" w:color="auto"/>
              </w:divBdr>
              <w:divsChild>
                <w:div w:id="1480878495">
                  <w:marLeft w:val="0"/>
                  <w:marRight w:val="0"/>
                  <w:marTop w:val="105"/>
                  <w:marBottom w:val="0"/>
                  <w:divBdr>
                    <w:top w:val="none" w:sz="0" w:space="0" w:color="auto"/>
                    <w:left w:val="none" w:sz="0" w:space="0" w:color="auto"/>
                    <w:bottom w:val="none" w:sz="0" w:space="0" w:color="auto"/>
                    <w:right w:val="none" w:sz="0" w:space="0" w:color="auto"/>
                  </w:divBdr>
                </w:div>
                <w:div w:id="6152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13887">
          <w:marLeft w:val="0"/>
          <w:marRight w:val="0"/>
          <w:marTop w:val="0"/>
          <w:marBottom w:val="300"/>
          <w:divBdr>
            <w:top w:val="none" w:sz="0" w:space="0" w:color="auto"/>
            <w:left w:val="none" w:sz="0" w:space="0" w:color="auto"/>
            <w:bottom w:val="single" w:sz="6" w:space="15" w:color="DFDFDF"/>
            <w:right w:val="none" w:sz="0" w:space="0" w:color="auto"/>
          </w:divBdr>
          <w:divsChild>
            <w:div w:id="178129446">
              <w:marLeft w:val="0"/>
              <w:marRight w:val="0"/>
              <w:marTop w:val="0"/>
              <w:marBottom w:val="0"/>
              <w:divBdr>
                <w:top w:val="none" w:sz="0" w:space="0" w:color="auto"/>
                <w:left w:val="none" w:sz="0" w:space="0" w:color="auto"/>
                <w:bottom w:val="none" w:sz="0" w:space="0" w:color="auto"/>
                <w:right w:val="none" w:sz="0" w:space="0" w:color="auto"/>
              </w:divBdr>
              <w:divsChild>
                <w:div w:id="2114589545">
                  <w:marLeft w:val="0"/>
                  <w:marRight w:val="0"/>
                  <w:marTop w:val="105"/>
                  <w:marBottom w:val="0"/>
                  <w:divBdr>
                    <w:top w:val="none" w:sz="0" w:space="0" w:color="auto"/>
                    <w:left w:val="none" w:sz="0" w:space="0" w:color="auto"/>
                    <w:bottom w:val="none" w:sz="0" w:space="0" w:color="auto"/>
                    <w:right w:val="none" w:sz="0" w:space="0" w:color="auto"/>
                  </w:divBdr>
                </w:div>
                <w:div w:id="7785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72725">
          <w:marLeft w:val="0"/>
          <w:marRight w:val="0"/>
          <w:marTop w:val="0"/>
          <w:marBottom w:val="300"/>
          <w:divBdr>
            <w:top w:val="none" w:sz="0" w:space="0" w:color="auto"/>
            <w:left w:val="none" w:sz="0" w:space="0" w:color="auto"/>
            <w:bottom w:val="single" w:sz="6" w:space="15" w:color="DFDFDF"/>
            <w:right w:val="none" w:sz="0" w:space="0" w:color="auto"/>
          </w:divBdr>
          <w:divsChild>
            <w:div w:id="1222595312">
              <w:marLeft w:val="0"/>
              <w:marRight w:val="0"/>
              <w:marTop w:val="0"/>
              <w:marBottom w:val="0"/>
              <w:divBdr>
                <w:top w:val="none" w:sz="0" w:space="0" w:color="auto"/>
                <w:left w:val="none" w:sz="0" w:space="0" w:color="auto"/>
                <w:bottom w:val="none" w:sz="0" w:space="0" w:color="auto"/>
                <w:right w:val="none" w:sz="0" w:space="0" w:color="auto"/>
              </w:divBdr>
              <w:divsChild>
                <w:div w:id="840434677">
                  <w:marLeft w:val="0"/>
                  <w:marRight w:val="0"/>
                  <w:marTop w:val="105"/>
                  <w:marBottom w:val="0"/>
                  <w:divBdr>
                    <w:top w:val="none" w:sz="0" w:space="0" w:color="auto"/>
                    <w:left w:val="none" w:sz="0" w:space="0" w:color="auto"/>
                    <w:bottom w:val="none" w:sz="0" w:space="0" w:color="auto"/>
                    <w:right w:val="none" w:sz="0" w:space="0" w:color="auto"/>
                  </w:divBdr>
                </w:div>
                <w:div w:id="16934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44837">
          <w:marLeft w:val="0"/>
          <w:marRight w:val="0"/>
          <w:marTop w:val="0"/>
          <w:marBottom w:val="0"/>
          <w:divBdr>
            <w:top w:val="none" w:sz="0" w:space="0" w:color="auto"/>
            <w:left w:val="none" w:sz="0" w:space="0" w:color="auto"/>
            <w:bottom w:val="none" w:sz="0" w:space="0" w:color="auto"/>
            <w:right w:val="none" w:sz="0" w:space="0" w:color="auto"/>
          </w:divBdr>
          <w:divsChild>
            <w:div w:id="1172333053">
              <w:marLeft w:val="0"/>
              <w:marRight w:val="0"/>
              <w:marTop w:val="0"/>
              <w:marBottom w:val="0"/>
              <w:divBdr>
                <w:top w:val="none" w:sz="0" w:space="0" w:color="auto"/>
                <w:left w:val="none" w:sz="0" w:space="0" w:color="auto"/>
                <w:bottom w:val="none" w:sz="0" w:space="0" w:color="auto"/>
                <w:right w:val="none" w:sz="0" w:space="0" w:color="auto"/>
              </w:divBdr>
              <w:divsChild>
                <w:div w:id="1668746137">
                  <w:marLeft w:val="0"/>
                  <w:marRight w:val="0"/>
                  <w:marTop w:val="105"/>
                  <w:marBottom w:val="0"/>
                  <w:divBdr>
                    <w:top w:val="none" w:sz="0" w:space="0" w:color="auto"/>
                    <w:left w:val="none" w:sz="0" w:space="0" w:color="auto"/>
                    <w:bottom w:val="none" w:sz="0" w:space="0" w:color="auto"/>
                    <w:right w:val="none" w:sz="0" w:space="0" w:color="auto"/>
                  </w:divBdr>
                </w:div>
                <w:div w:id="20044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acturen@allround.nl" TargetMode="External"/><Relationship Id="rId18" Type="http://schemas.openxmlformats.org/officeDocument/2006/relationships/hyperlink" Target="mailto:facturen@allround.nl"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facturen@allround.nl" TargetMode="External"/><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nl/url?sa=i&amp;rct=j&amp;q=&amp;esrc=s&amp;source=images&amp;cd=&amp;cad=rja&amp;uact=8&amp;ved=2ahUKEwj8rru1zu_gAhVDJVAKHVW2DlcQjRx6BAgBEAU&amp;url=https://hofmanbouwbedrijf.nl/portfolio-items/allround-computer-service/&amp;psig=AOvVaw1H2Bm63a58pHUhKsWCz8p5&amp;ust=1552033677696374" TargetMode="External"/><Relationship Id="rId24" Type="http://schemas.openxmlformats.org/officeDocument/2006/relationships/image" Target="media/image9.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acturen@allround.nl" TargetMode="External"/><Relationship Id="rId23" Type="http://schemas.openxmlformats.org/officeDocument/2006/relationships/hyperlink" Target="mailto:sannedebruijn9@gmail.com" TargetMode="External"/><Relationship Id="rId28" Type="http://schemas.openxmlformats.org/officeDocument/2006/relationships/image" Target="media/image13.jpeg"/><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google.nl"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10694927008487B80D66F8A71831E08"/>
        <w:category>
          <w:name w:val="Algemeen"/>
          <w:gallery w:val="placeholder"/>
        </w:category>
        <w:types>
          <w:type w:val="bbPlcHdr"/>
        </w:types>
        <w:behaviors>
          <w:behavior w:val="content"/>
        </w:behaviors>
        <w:guid w:val="{BB5D957C-D9E4-4251-8C73-934DAB202F42}"/>
      </w:docPartPr>
      <w:docPartBody>
        <w:p w:rsidR="00EC662D" w:rsidRDefault="00870E85" w:rsidP="00870E85">
          <w:pPr>
            <w:pStyle w:val="910694927008487B80D66F8A71831E08"/>
          </w:pPr>
          <w:r>
            <w:rPr>
              <w:lang w:bidi="nl-NL"/>
            </w:rPr>
            <w:t>Uw naam</w:t>
          </w:r>
        </w:p>
      </w:docPartBody>
    </w:docPart>
    <w:docPart>
      <w:docPartPr>
        <w:name w:val="DA6DD5411C1E4D609AC684BACBBFBC87"/>
        <w:category>
          <w:name w:val="Algemeen"/>
          <w:gallery w:val="placeholder"/>
        </w:category>
        <w:types>
          <w:type w:val="bbPlcHdr"/>
        </w:types>
        <w:behaviors>
          <w:behavior w:val="content"/>
        </w:behaviors>
        <w:guid w:val="{39692EE0-20D8-42F6-9721-3FB38E283D7D}"/>
      </w:docPartPr>
      <w:docPartBody>
        <w:p w:rsidR="00EC662D" w:rsidRDefault="00870E85" w:rsidP="00870E85">
          <w:pPr>
            <w:pStyle w:val="DA6DD5411C1E4D609AC684BACBBFBC87"/>
          </w:pPr>
          <w:r w:rsidRPr="009763C8">
            <w:rPr>
              <w:lang w:bidi="nl-NL"/>
            </w:rPr>
            <w:t>Functie</w:t>
          </w:r>
          <w:r>
            <w:rPr>
              <w:lang w:bidi="nl-NL"/>
            </w:rPr>
            <w:t xml:space="preserve"> </w:t>
          </w:r>
          <w:r w:rsidRPr="009763C8">
            <w:rPr>
              <w:lang w:bidi="nl-NL"/>
            </w:rPr>
            <w:t>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E85"/>
    <w:rsid w:val="00712B00"/>
    <w:rsid w:val="00870E85"/>
    <w:rsid w:val="00886171"/>
    <w:rsid w:val="00B73C0A"/>
    <w:rsid w:val="00EC66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10694927008487B80D66F8A71831E08">
    <w:name w:val="910694927008487B80D66F8A71831E08"/>
    <w:rsid w:val="00870E85"/>
  </w:style>
  <w:style w:type="paragraph" w:customStyle="1" w:styleId="A5D04D0C0B584606AEC51DDCD2924A22">
    <w:name w:val="A5D04D0C0B584606AEC51DDCD2924A22"/>
    <w:rsid w:val="00870E85"/>
  </w:style>
  <w:style w:type="paragraph" w:customStyle="1" w:styleId="DA6DD5411C1E4D609AC684BACBBFBC87">
    <w:name w:val="DA6DD5411C1E4D609AC684BACBBFBC87"/>
    <w:rsid w:val="00870E85"/>
  </w:style>
  <w:style w:type="paragraph" w:customStyle="1" w:styleId="2A64F774D2AF4B25A82BF80F57B7FFD2">
    <w:name w:val="2A64F774D2AF4B25A82BF80F57B7FFD2"/>
    <w:rsid w:val="00870E85"/>
  </w:style>
  <w:style w:type="paragraph" w:customStyle="1" w:styleId="3D2601D495D04847BC5A8B5540A46263">
    <w:name w:val="3D2601D495D04847BC5A8B5540A46263"/>
    <w:rsid w:val="00870E85"/>
  </w:style>
  <w:style w:type="paragraph" w:customStyle="1" w:styleId="91521C4A56A143728FBD97CF81067A89">
    <w:name w:val="91521C4A56A143728FBD97CF81067A89"/>
    <w:rsid w:val="00870E85"/>
  </w:style>
  <w:style w:type="paragraph" w:customStyle="1" w:styleId="8AAB9B666D40439DB49D6DBA1C60E870">
    <w:name w:val="8AAB9B666D40439DB49D6DBA1C60E870"/>
    <w:rsid w:val="00870E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9FF5E-7995-4671-8FD2-48767FDF7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485E0BF2.dotm</Template>
  <TotalTime>0</TotalTime>
  <Pages>21</Pages>
  <Words>4592</Words>
  <Characters>25498</Characters>
  <Application>Microsoft Office Word</Application>
  <DocSecurity>0</DocSecurity>
  <Lines>212</Lines>
  <Paragraphs>60</Paragraphs>
  <ScaleCrop>false</ScaleCrop>
  <HeadingPairs>
    <vt:vector size="2" baseType="variant">
      <vt:variant>
        <vt:lpstr>Titel</vt:lpstr>
      </vt:variant>
      <vt:variant>
        <vt:i4>1</vt:i4>
      </vt:variant>
    </vt:vector>
  </HeadingPairs>
  <TitlesOfParts>
    <vt:vector size="1" baseType="lpstr">
      <vt:lpstr>Allround computer Service B.V.</vt:lpstr>
    </vt:vector>
  </TitlesOfParts>
  <Company/>
  <LinksUpToDate>false</LinksUpToDate>
  <CharactersWithSpaces>30030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Allround computer Service B.V.</dc:title>
  <dc:subject>Stageverslag</dc:subject>
  <dc:creator>Receptie Allround Computer Service</dc:creator>
  <cp:keywords/>
  <dc:description>Sanne</dc:description>
  <cp:lastModifiedBy>Harold de Bruijn</cp:lastModifiedBy>
  <cp:revision>2</cp:revision>
  <cp:lastPrinted>2019-05-16T14:56:00Z</cp:lastPrinted>
  <dcterms:created xsi:type="dcterms:W3CDTF">2019-05-27T07:50:00Z</dcterms:created>
  <dcterms:modified xsi:type="dcterms:W3CDTF">2019-05-27T07:50:00Z</dcterms:modified>
</cp:coreProperties>
</file>